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318C" w14:textId="6C65B520" w:rsidR="00130091" w:rsidRDefault="00130091" w:rsidP="0050017F">
      <w:pPr>
        <w:spacing w:line="240" w:lineRule="auto"/>
      </w:pPr>
    </w:p>
    <w:p w14:paraId="11DE68C6" w14:textId="2F2BB6D4" w:rsidR="0050017F" w:rsidRDefault="00550C86" w:rsidP="0050017F">
      <w:pPr>
        <w:shd w:val="clear" w:color="auto" w:fill="D9D9D9" w:themeFill="background1" w:themeFillShade="D9"/>
        <w:spacing w:line="240" w:lineRule="auto"/>
        <w:jc w:val="center"/>
        <w:rPr>
          <w:b/>
          <w:sz w:val="28"/>
          <w:szCs w:val="28"/>
        </w:rPr>
      </w:pPr>
      <w:r w:rsidRPr="006E7DD4">
        <w:rPr>
          <w:b/>
        </w:rPr>
        <w:t>VLOGA ZA SPREMEMBO SPORAZUMA V OKVIRU PROGRAMA ERASMUS+  KLJUČNI UKREP 1: UČNA MOBILNOST POSAMEZNIKOV</w:t>
      </w:r>
      <w:r>
        <w:rPr>
          <w:b/>
          <w:sz w:val="28"/>
          <w:szCs w:val="28"/>
        </w:rPr>
        <w:t xml:space="preserve"> </w:t>
      </w:r>
    </w:p>
    <w:p w14:paraId="3B11AACC" w14:textId="77777777" w:rsidR="003D6EA4" w:rsidRPr="0066066D" w:rsidRDefault="003D6EA4" w:rsidP="0050017F">
      <w:pPr>
        <w:shd w:val="clear" w:color="auto" w:fill="D9D9D9" w:themeFill="background1" w:themeFillShade="D9"/>
        <w:spacing w:line="240" w:lineRule="auto"/>
        <w:jc w:val="center"/>
        <w:rPr>
          <w:b/>
          <w:sz w:val="26"/>
          <w:szCs w:val="26"/>
        </w:rPr>
      </w:pPr>
    </w:p>
    <w:p w14:paraId="2F8E5F1D" w14:textId="24B6A445" w:rsidR="0050017F" w:rsidRDefault="003D6EA4" w:rsidP="008C1335">
      <w:pPr>
        <w:shd w:val="clear" w:color="auto" w:fill="D9D9D9" w:themeFill="background1" w:themeFillShade="D9"/>
        <w:spacing w:line="240" w:lineRule="auto"/>
        <w:jc w:val="center"/>
        <w:rPr>
          <w:b/>
        </w:rPr>
      </w:pPr>
      <w:r>
        <w:rPr>
          <w:b/>
        </w:rPr>
        <w:t>Erasmus+ KA17</w:t>
      </w:r>
      <w:r w:rsidR="0050017F">
        <w:rPr>
          <w:b/>
        </w:rPr>
        <w:t>1</w:t>
      </w:r>
      <w:r w:rsidR="008C1335">
        <w:rPr>
          <w:b/>
        </w:rPr>
        <w:t xml:space="preserve">: </w:t>
      </w:r>
      <w:r w:rsidR="008C1335" w:rsidRPr="008C1335">
        <w:rPr>
          <w:b/>
        </w:rPr>
        <w:t>Mobilnost študentov in osebja v terciarnem izobraževanju s tretjimi državami, ki niso pridružene programu</w:t>
      </w:r>
    </w:p>
    <w:p w14:paraId="7D527ED9" w14:textId="77777777" w:rsidR="0050017F" w:rsidRDefault="0050017F" w:rsidP="0050017F">
      <w:pPr>
        <w:shd w:val="clear" w:color="auto" w:fill="D9D9D9" w:themeFill="background1" w:themeFillShade="D9"/>
        <w:spacing w:line="240" w:lineRule="auto"/>
        <w:jc w:val="center"/>
        <w:rPr>
          <w:b/>
        </w:rPr>
      </w:pPr>
    </w:p>
    <w:p w14:paraId="03E3A87E" w14:textId="1A147B1B" w:rsidR="0050017F" w:rsidRPr="00871B13" w:rsidRDefault="0050017F" w:rsidP="0050017F">
      <w:pPr>
        <w:shd w:val="clear" w:color="auto" w:fill="D9D9D9" w:themeFill="background1" w:themeFillShade="D9"/>
        <w:spacing w:line="240" w:lineRule="auto"/>
        <w:jc w:val="center"/>
        <w:rPr>
          <w:b/>
        </w:rPr>
      </w:pPr>
      <w:r w:rsidRPr="00871B13">
        <w:rPr>
          <w:b/>
        </w:rPr>
        <w:t>P</w:t>
      </w:r>
      <w:r>
        <w:rPr>
          <w:b/>
        </w:rPr>
        <w:t xml:space="preserve">ogodbeno leto </w:t>
      </w:r>
      <w:r w:rsidR="00551801">
        <w:rPr>
          <w:b/>
        </w:rPr>
        <w:t>2026</w:t>
      </w:r>
    </w:p>
    <w:p w14:paraId="419B579E" w14:textId="77777777" w:rsidR="0050017F" w:rsidRDefault="0050017F" w:rsidP="0050017F">
      <w:pPr>
        <w:spacing w:line="240" w:lineRule="auto"/>
      </w:pPr>
    </w:p>
    <w:p w14:paraId="65EF46A7" w14:textId="61A20E86" w:rsidR="005E1803" w:rsidRDefault="005E1803" w:rsidP="005E1803">
      <w:r>
        <w:t>Vloga</w:t>
      </w:r>
      <w:r w:rsidRPr="00D1600C">
        <w:t xml:space="preserve"> za spremembo sporazuma </w:t>
      </w:r>
      <w:r>
        <w:t xml:space="preserve">mora biti oddana pisno v elektronski obliki, podpisana s strani zakonitega zastopnika pogodbenika in </w:t>
      </w:r>
      <w:r w:rsidRPr="00D1600C">
        <w:t>je predmet formalne obravnave s strani nacionalne agencije. Vsaka spreme</w:t>
      </w:r>
      <w:r>
        <w:t xml:space="preserve">mba mora biti odobrena v naprej. </w:t>
      </w:r>
    </w:p>
    <w:p w14:paraId="21141574" w14:textId="77777777" w:rsidR="005E1803" w:rsidRDefault="005E1803" w:rsidP="005E1803"/>
    <w:p w14:paraId="2776581A" w14:textId="53800F11" w:rsidR="005E1803" w:rsidRDefault="005E1803" w:rsidP="005E1803">
      <w:r>
        <w:t xml:space="preserve">Vloga za spremembo mora biti ustrezno utemeljena, imeti mora priložena ustrezna dokazila in mora biti poslana </w:t>
      </w:r>
      <w:r w:rsidRPr="00801D6E">
        <w:rPr>
          <w:b/>
          <w:bCs/>
        </w:rPr>
        <w:t>dovolj zgodaj pred predvidenim začetkom zahtevane spremembe, za podaljšanje projekta pa najkasneje en mesec</w:t>
      </w:r>
      <w:r w:rsidR="00801D6E" w:rsidRPr="00801D6E">
        <w:rPr>
          <w:b/>
          <w:bCs/>
        </w:rPr>
        <w:t xml:space="preserve"> (30 dni)</w:t>
      </w:r>
      <w:r w:rsidRPr="00801D6E">
        <w:rPr>
          <w:b/>
          <w:bCs/>
        </w:rPr>
        <w:t xml:space="preserve"> pred koncem obdobja izvajanja projekta</w:t>
      </w:r>
      <w:r>
        <w:t>.</w:t>
      </w:r>
      <w:r w:rsidRPr="000A038D">
        <w:t xml:space="preserve"> </w:t>
      </w:r>
      <w:r>
        <w:t>S</w:t>
      </w:r>
      <w:r w:rsidRPr="00D1600C">
        <w:t>prememba sporazuma je veljavna šele po odobritvi in podpisu dodatka k sporazumu s strani nacionalne agencije.</w:t>
      </w:r>
    </w:p>
    <w:p w14:paraId="5527A136" w14:textId="77777777" w:rsidR="005E1803" w:rsidRDefault="005E1803" w:rsidP="005E1803"/>
    <w:p w14:paraId="021E9259" w14:textId="7C56BDCA" w:rsidR="005E1803" w:rsidRDefault="005E1803" w:rsidP="005E1803">
      <w:r w:rsidRPr="00267682">
        <w:t xml:space="preserve">V primeru spremembe </w:t>
      </w:r>
      <w:r>
        <w:t>kontaktne osebe – k</w:t>
      </w:r>
      <w:r w:rsidRPr="00267682">
        <w:t>oordinatorja</w:t>
      </w:r>
      <w:r>
        <w:rPr>
          <w:rStyle w:val="FootnoteReference"/>
        </w:rPr>
        <w:footnoteReference w:id="1"/>
      </w:r>
      <w:r w:rsidRPr="00267682">
        <w:t xml:space="preserve"> projekta, spremembe zakonitega zastopnika </w:t>
      </w:r>
      <w:r w:rsidR="006D194A">
        <w:t>institucije</w:t>
      </w:r>
      <w:r w:rsidR="006D194A" w:rsidRPr="00267682">
        <w:t xml:space="preserve"> </w:t>
      </w:r>
      <w:r w:rsidRPr="00267682">
        <w:t xml:space="preserve">ali spremembe naslova/sedeža </w:t>
      </w:r>
      <w:r w:rsidR="006D194A">
        <w:t>institucije</w:t>
      </w:r>
      <w:r w:rsidR="006D194A" w:rsidRPr="00267682">
        <w:t xml:space="preserve"> </w:t>
      </w:r>
      <w:r w:rsidRPr="00267682">
        <w:t xml:space="preserve">upravičenke, dodatek k sporazumu </w:t>
      </w:r>
      <w:r w:rsidRPr="00267682">
        <w:rPr>
          <w:b/>
        </w:rPr>
        <w:t>ni potreben</w:t>
      </w:r>
      <w:r w:rsidRPr="00267682">
        <w:t xml:space="preserve">. V omenjenih primerih pošljite </w:t>
      </w:r>
      <w:r>
        <w:t xml:space="preserve">zgolj </w:t>
      </w:r>
      <w:r w:rsidRPr="00267682">
        <w:t>obvestilo o spremembi na elektronski naslov skrbnika projekta.</w:t>
      </w:r>
    </w:p>
    <w:p w14:paraId="15BFC82A" w14:textId="77777777" w:rsidR="00130091" w:rsidRPr="0066066D" w:rsidRDefault="00130091" w:rsidP="0050017F">
      <w:pPr>
        <w:spacing w:line="240" w:lineRule="auto"/>
        <w:rPr>
          <w:b/>
        </w:rPr>
      </w:pPr>
    </w:p>
    <w:p w14:paraId="796EC1EE" w14:textId="77777777" w:rsidR="00130091" w:rsidRPr="0050017F" w:rsidRDefault="00130091" w:rsidP="0050017F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NAVODILA ZA IZPOLNJEVANJE OBRAZCA</w:t>
      </w:r>
    </w:p>
    <w:p w14:paraId="2912BD06" w14:textId="77777777" w:rsidR="00130091" w:rsidRPr="0066066D" w:rsidRDefault="00130091" w:rsidP="0050017F">
      <w:pPr>
        <w:spacing w:line="240" w:lineRule="auto"/>
      </w:pPr>
    </w:p>
    <w:p w14:paraId="390907BC" w14:textId="16584A0A" w:rsidR="00F84CBD" w:rsidRDefault="00F84CBD" w:rsidP="00F84CBD">
      <w:pPr>
        <w:rPr>
          <w:rFonts w:cs="Calibri"/>
        </w:rPr>
      </w:pPr>
      <w:r>
        <w:t>Izpolnjeno vlogo, podpisano z digitalnim elektronskim potrdilom, skupaj z morebitnimi zahtevanimi dokazili,</w:t>
      </w:r>
      <w:r w:rsidRPr="0066066D">
        <w:t xml:space="preserve"> </w:t>
      </w:r>
      <w:r w:rsidRPr="005F5FA0">
        <w:rPr>
          <w:b/>
        </w:rPr>
        <w:t xml:space="preserve">pošljite po elektronski pošti na naslov </w:t>
      </w:r>
      <w:hyperlink r:id="rId8" w:history="1">
        <w:r w:rsidR="006820D1" w:rsidRPr="007622E7">
          <w:rPr>
            <w:rStyle w:val="Hyperlink"/>
            <w:rFonts w:cs="Calibri"/>
            <w:b/>
          </w:rPr>
          <w:t>gp.cmepius@cmepius.si</w:t>
        </w:r>
      </w:hyperlink>
      <w:r w:rsidRPr="005F5FA0">
        <w:rPr>
          <w:rFonts w:cs="Calibri"/>
          <w:b/>
        </w:rPr>
        <w:t xml:space="preserve"> </w:t>
      </w:r>
      <w:r w:rsidR="00462F83" w:rsidRPr="00462F83">
        <w:rPr>
          <w:rFonts w:cs="Calibri"/>
          <w:b/>
          <w:u w:val="single"/>
        </w:rPr>
        <w:t>IN</w:t>
      </w:r>
      <w:r w:rsidR="006E7DD4" w:rsidRPr="005F5FA0">
        <w:rPr>
          <w:rFonts w:cs="Calibri"/>
          <w:b/>
        </w:rPr>
        <w:t xml:space="preserve"> </w:t>
      </w:r>
      <w:r w:rsidRPr="005F5FA0">
        <w:rPr>
          <w:rFonts w:cs="Calibri"/>
          <w:b/>
        </w:rPr>
        <w:t xml:space="preserve">na naslov vašega skrbnika projekta </w:t>
      </w:r>
      <w:r w:rsidR="006E7DD4" w:rsidRPr="005F5FA0">
        <w:rPr>
          <w:rFonts w:cs="Calibri"/>
          <w:b/>
        </w:rPr>
        <w:t xml:space="preserve">na CMEPIUS. </w:t>
      </w:r>
      <w:r w:rsidRPr="005F5FA0">
        <w:rPr>
          <w:rFonts w:cs="Calibri"/>
          <w:b/>
        </w:rPr>
        <w:t>Sklicujte se na št. zadeve</w:t>
      </w:r>
      <w:r w:rsidR="00BA0E2C" w:rsidRPr="00BA0E2C">
        <w:rPr>
          <w:rFonts w:cs="Calibri"/>
          <w:b/>
        </w:rPr>
        <w:t xml:space="preserve"> </w:t>
      </w:r>
      <w:r w:rsidR="00BA0E2C">
        <w:rPr>
          <w:rFonts w:cs="Calibri"/>
          <w:b/>
        </w:rPr>
        <w:t>in projekta</w:t>
      </w:r>
      <w:r w:rsidRPr="005F5FA0">
        <w:rPr>
          <w:rFonts w:cs="Calibri"/>
          <w:b/>
        </w:rPr>
        <w:t>. Naslov elektronske pošte naj bo: »Vloga za spremembo sporazuma [št. zadeve]</w:t>
      </w:r>
      <w:r w:rsidR="00BA0E2C">
        <w:rPr>
          <w:rFonts w:cs="Calibri"/>
          <w:b/>
        </w:rPr>
        <w:t xml:space="preserve"> [št. projekta]</w:t>
      </w:r>
      <w:r w:rsidRPr="005F5FA0">
        <w:rPr>
          <w:rFonts w:cs="Calibri"/>
          <w:b/>
        </w:rPr>
        <w:t>.</w:t>
      </w:r>
    </w:p>
    <w:p w14:paraId="2A7A8214" w14:textId="77777777" w:rsidR="00F84CBD" w:rsidRPr="00D1600C" w:rsidRDefault="00F84CBD" w:rsidP="00F84CBD">
      <w:r>
        <w:t>O</w:t>
      </w:r>
      <w:r w:rsidRPr="00D1600C">
        <w:t xml:space="preserve">dločitev o </w:t>
      </w:r>
      <w:r>
        <w:t>zahtevanih spremembah</w:t>
      </w:r>
      <w:r w:rsidRPr="00D1600C">
        <w:t xml:space="preserve"> bo sprejeta na</w:t>
      </w:r>
      <w:r>
        <w:t>jpozneje v 30 koledarskih dneh.</w:t>
      </w:r>
    </w:p>
    <w:p w14:paraId="4807AD5B" w14:textId="77777777" w:rsidR="00130091" w:rsidRPr="0066066D" w:rsidRDefault="00130091" w:rsidP="0050017F">
      <w:pPr>
        <w:spacing w:line="240" w:lineRule="auto"/>
      </w:pPr>
    </w:p>
    <w:p w14:paraId="69925C1D" w14:textId="77777777" w:rsidR="00130091" w:rsidRPr="0050017F" w:rsidRDefault="00130091" w:rsidP="0050017F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OSNOVNI PODATKI O INSTITUCIJI</w:t>
      </w:r>
    </w:p>
    <w:p w14:paraId="2EE4BF7E" w14:textId="77777777" w:rsidR="00130091" w:rsidRPr="0066066D" w:rsidRDefault="00130091" w:rsidP="0050017F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948"/>
        <w:gridCol w:w="6112"/>
      </w:tblGrid>
      <w:tr w:rsidR="00130091" w:rsidRPr="0066066D" w14:paraId="1741CD1A" w14:textId="77777777" w:rsidTr="00FB16F9">
        <w:trPr>
          <w:trHeight w:val="431"/>
        </w:trPr>
        <w:tc>
          <w:tcPr>
            <w:tcW w:w="1627" w:type="pct"/>
            <w:vAlign w:val="center"/>
          </w:tcPr>
          <w:p w14:paraId="18932163" w14:textId="77777777" w:rsidR="00130091" w:rsidRPr="0066066D" w:rsidRDefault="00130091" w:rsidP="0050017F">
            <w:pPr>
              <w:rPr>
                <w:b/>
              </w:rPr>
            </w:pPr>
            <w:r w:rsidRPr="0066066D">
              <w:rPr>
                <w:b/>
              </w:rPr>
              <w:t>Naziv institucije:</w:t>
            </w:r>
          </w:p>
        </w:tc>
        <w:sdt>
          <w:sdtPr>
            <w:rPr>
              <w:highlight w:val="lightGray"/>
            </w:rPr>
            <w:id w:val="-1831820625"/>
            <w:placeholder>
              <w:docPart w:val="98FC892B7F654755B5076D98989D991A"/>
            </w:placeholder>
          </w:sdtPr>
          <w:sdtEndPr/>
          <w:sdtContent>
            <w:tc>
              <w:tcPr>
                <w:tcW w:w="3373" w:type="pct"/>
                <w:vAlign w:val="center"/>
              </w:tcPr>
              <w:p w14:paraId="5F7499EC" w14:textId="77777777" w:rsidR="00130091" w:rsidRPr="0066066D" w:rsidRDefault="00130091" w:rsidP="0050017F">
                <w:r w:rsidRPr="0066066D">
                  <w:rPr>
                    <w:highlight w:val="lightGray"/>
                  </w:rPr>
                  <w:t xml:space="preserve">   </w:t>
                </w:r>
                <w:r w:rsidRPr="0050017F">
                  <w:rPr>
                    <w:highlight w:val="lightGray"/>
                    <w:shd w:val="clear" w:color="auto" w:fill="D9D9D9" w:themeFill="background1" w:themeFillShade="D9"/>
                  </w:rPr>
                  <w:t xml:space="preserve">                                       </w:t>
                </w:r>
                <w:r w:rsidRPr="0066066D">
                  <w:rPr>
                    <w:highlight w:val="lightGray"/>
                  </w:rPr>
                  <w:t xml:space="preserve">  </w:t>
                </w:r>
              </w:p>
            </w:tc>
          </w:sdtContent>
        </w:sdt>
      </w:tr>
      <w:tr w:rsidR="00BA0E2C" w:rsidRPr="0066066D" w14:paraId="254214A6" w14:textId="77777777" w:rsidTr="00332893">
        <w:trPr>
          <w:trHeight w:val="407"/>
        </w:trPr>
        <w:tc>
          <w:tcPr>
            <w:tcW w:w="1627" w:type="pct"/>
            <w:vAlign w:val="center"/>
          </w:tcPr>
          <w:p w14:paraId="32281298" w14:textId="16DB3829" w:rsidR="00BA0E2C" w:rsidRDefault="00BA0E2C" w:rsidP="00BA0E2C">
            <w:r>
              <w:rPr>
                <w:b/>
              </w:rPr>
              <w:t>OID koda:</w:t>
            </w:r>
          </w:p>
        </w:tc>
        <w:tc>
          <w:tcPr>
            <w:tcW w:w="3373" w:type="pct"/>
            <w:vAlign w:val="center"/>
          </w:tcPr>
          <w:p w14:paraId="465E286F" w14:textId="77777777" w:rsidR="00BA0E2C" w:rsidRDefault="00BA0E2C" w:rsidP="00BA0E2C"/>
        </w:tc>
      </w:tr>
    </w:tbl>
    <w:p w14:paraId="4B3BF0D9" w14:textId="77777777" w:rsidR="00130091" w:rsidRPr="00E95F8E" w:rsidRDefault="00130091" w:rsidP="0050017F">
      <w:pPr>
        <w:spacing w:line="240" w:lineRule="auto"/>
      </w:pPr>
    </w:p>
    <w:p w14:paraId="24DF5192" w14:textId="77777777" w:rsidR="00BC0136" w:rsidRDefault="00BC0136" w:rsidP="00156857">
      <w:pPr>
        <w:rPr>
          <w:b/>
        </w:rPr>
      </w:pPr>
    </w:p>
    <w:p w14:paraId="1205764D" w14:textId="77777777" w:rsidR="00156857" w:rsidRPr="0066066D" w:rsidRDefault="00156857" w:rsidP="00156857">
      <w:pPr>
        <w:shd w:val="clear" w:color="auto" w:fill="DBDBDB"/>
        <w:rPr>
          <w:b/>
        </w:rPr>
      </w:pPr>
      <w:r>
        <w:rPr>
          <w:b/>
        </w:rPr>
        <w:t>OSNOVNI PODATKI O PROJEKTU</w:t>
      </w:r>
    </w:p>
    <w:p w14:paraId="76981D3E" w14:textId="77777777" w:rsidR="00156857" w:rsidRDefault="00156857" w:rsidP="00156857">
      <w:pPr>
        <w:spacing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56857" w:rsidRPr="001428C0" w14:paraId="4F8DE174" w14:textId="77777777" w:rsidTr="0084269F">
        <w:tc>
          <w:tcPr>
            <w:tcW w:w="4530" w:type="dxa"/>
          </w:tcPr>
          <w:p w14:paraId="1B010E19" w14:textId="56710CFE" w:rsidR="00206E55" w:rsidRDefault="00156857" w:rsidP="00125E71">
            <w:r w:rsidRPr="000B57C0">
              <w:t>Š</w:t>
            </w:r>
            <w:r w:rsidR="00422853">
              <w:t>t</w:t>
            </w:r>
            <w:r>
              <w:t>. projekta</w:t>
            </w:r>
            <w:r w:rsidR="00C22B3B">
              <w:t>:</w:t>
            </w:r>
          </w:p>
          <w:p w14:paraId="44A6D958" w14:textId="2924D93D" w:rsidR="00156857" w:rsidRPr="001428C0" w:rsidRDefault="00206E55" w:rsidP="00125E71">
            <w:r w:rsidRPr="00206E55">
              <w:rPr>
                <w:sz w:val="16"/>
                <w:szCs w:val="16"/>
              </w:rPr>
              <w:lastRenderedPageBreak/>
              <w:t>*</w:t>
            </w:r>
            <w:r w:rsidR="00910CB1" w:rsidRPr="00206E55">
              <w:rPr>
                <w:sz w:val="16"/>
                <w:szCs w:val="16"/>
              </w:rPr>
              <w:t xml:space="preserve">v kolikor se sprememba podatkov nanaša na </w:t>
            </w:r>
            <w:r>
              <w:rPr>
                <w:sz w:val="16"/>
                <w:szCs w:val="16"/>
              </w:rPr>
              <w:t xml:space="preserve">spremembo naziva </w:t>
            </w:r>
            <w:r w:rsidR="00910CB1" w:rsidRPr="00206E55">
              <w:rPr>
                <w:sz w:val="16"/>
                <w:szCs w:val="16"/>
              </w:rPr>
              <w:t>institucij</w:t>
            </w:r>
            <w:r>
              <w:rPr>
                <w:sz w:val="16"/>
                <w:szCs w:val="16"/>
              </w:rPr>
              <w:t>e ali bančnega računa</w:t>
            </w:r>
            <w:r w:rsidR="00910CB1" w:rsidRPr="00206E55">
              <w:rPr>
                <w:sz w:val="16"/>
                <w:szCs w:val="16"/>
              </w:rPr>
              <w:t>, navedite vse številke odprtih projektov</w:t>
            </w:r>
            <w:r w:rsidR="00615B68">
              <w:rPr>
                <w:sz w:val="16"/>
                <w:szCs w:val="16"/>
              </w:rPr>
              <w:t xml:space="preserve"> (v izvajanju)</w:t>
            </w:r>
          </w:p>
        </w:tc>
        <w:sdt>
          <w:sdtPr>
            <w:id w:val="2112076875"/>
            <w:placeholder>
              <w:docPart w:val="ABE0538349E24D26A800757CC9244AFD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4FECEEB1" w14:textId="77777777" w:rsidR="00156857" w:rsidRPr="001428C0" w:rsidRDefault="00156857" w:rsidP="00FB16F9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56857" w:rsidRPr="001428C0" w14:paraId="54EDD8EC" w14:textId="77777777" w:rsidTr="0084269F">
        <w:tc>
          <w:tcPr>
            <w:tcW w:w="4530" w:type="dxa"/>
          </w:tcPr>
          <w:p w14:paraId="110F013A" w14:textId="77777777" w:rsidR="00156857" w:rsidRPr="001428C0" w:rsidRDefault="00156857" w:rsidP="00FB16F9">
            <w:r>
              <w:t>Številka zadeve:</w:t>
            </w:r>
          </w:p>
        </w:tc>
        <w:tc>
          <w:tcPr>
            <w:tcW w:w="4530" w:type="dxa"/>
          </w:tcPr>
          <w:p w14:paraId="07AEB8A2" w14:textId="72997C9F" w:rsidR="00156857" w:rsidRPr="001428C0" w:rsidRDefault="00156857" w:rsidP="00FB16F9">
            <w:r w:rsidRPr="001428C0">
              <w:t>KA1</w:t>
            </w:r>
            <w:r w:rsidR="00137BDA">
              <w:t>71</w:t>
            </w:r>
            <w:r w:rsidRPr="001428C0">
              <w:t>-</w:t>
            </w:r>
            <w:sdt>
              <w:sdtPr>
                <w:id w:val="-209658221"/>
                <w:placeholder>
                  <w:docPart w:val="ABE0538349E24D26A800757CC9244AFD"/>
                </w:placeholder>
                <w:showingPlcHdr/>
              </w:sdtPr>
              <w:sdtEndPr/>
              <w:sdtContent>
                <w:r w:rsidRPr="00A3412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A7241" w:rsidRPr="001428C0" w14:paraId="23E8D36A" w14:textId="77777777" w:rsidTr="008A7241">
        <w:tc>
          <w:tcPr>
            <w:tcW w:w="4530" w:type="dxa"/>
          </w:tcPr>
          <w:p w14:paraId="787659DB" w14:textId="77777777" w:rsidR="008A7241" w:rsidRDefault="008A7241" w:rsidP="00FB16F9">
            <w:r>
              <w:t>Konec projekta:</w:t>
            </w:r>
          </w:p>
        </w:tc>
        <w:tc>
          <w:tcPr>
            <w:tcW w:w="4530" w:type="dxa"/>
          </w:tcPr>
          <w:p w14:paraId="6F6229C1" w14:textId="77777777" w:rsidR="008A7241" w:rsidRPr="001428C0" w:rsidRDefault="009C1C91" w:rsidP="00FB16F9">
            <w:sdt>
              <w:sdtPr>
                <w:id w:val="1657571685"/>
                <w:placeholder>
                  <w:docPart w:val="C1130328DB684277B9D551C154863DCA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8A7241" w:rsidRPr="0030519D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55938AEC" w14:textId="2027A308" w:rsidR="00130091" w:rsidRDefault="00130091" w:rsidP="0050017F">
      <w:pPr>
        <w:spacing w:line="240" w:lineRule="auto"/>
      </w:pPr>
    </w:p>
    <w:p w14:paraId="3FC0CFBC" w14:textId="77777777" w:rsidR="0089046A" w:rsidRDefault="0089046A" w:rsidP="0089046A">
      <w:pPr>
        <w:shd w:val="clear" w:color="auto" w:fill="DBDBDB"/>
        <w:rPr>
          <w:b/>
        </w:rPr>
      </w:pPr>
      <w:r>
        <w:rPr>
          <w:b/>
        </w:rPr>
        <w:t>VSEBINA VLOGE ZA SPREMEMBO SPORAZUMA</w:t>
      </w:r>
    </w:p>
    <w:p w14:paraId="4C61BAD2" w14:textId="77777777" w:rsidR="00130091" w:rsidRDefault="00130091" w:rsidP="0050017F">
      <w:pPr>
        <w:spacing w:line="240" w:lineRule="auto"/>
        <w:rPr>
          <w:b/>
        </w:rPr>
      </w:pPr>
    </w:p>
    <w:p w14:paraId="5C48ECAB" w14:textId="413D49F0" w:rsidR="00130091" w:rsidRPr="00267682" w:rsidRDefault="00130091" w:rsidP="0050017F">
      <w:pPr>
        <w:spacing w:line="240" w:lineRule="auto"/>
      </w:pPr>
      <w:r w:rsidRPr="00267682">
        <w:t xml:space="preserve">Zahtevek za </w:t>
      </w:r>
      <w:r>
        <w:t>spremembo sporazuma</w:t>
      </w:r>
      <w:r w:rsidRPr="00267682">
        <w:t xml:space="preserve"> (vključujoč predhodne dodatke k sporazumu) zadeva eno ali več spodaj navedenih postavk (prosimo, označite ustrezna okenca):</w:t>
      </w:r>
    </w:p>
    <w:p w14:paraId="74AC48EA" w14:textId="77777777" w:rsidR="00130091" w:rsidRPr="00267682" w:rsidRDefault="00130091" w:rsidP="0050017F">
      <w:pPr>
        <w:spacing w:line="240" w:lineRule="auto"/>
        <w:rPr>
          <w:b/>
        </w:rPr>
      </w:pPr>
    </w:p>
    <w:p w14:paraId="7E511442" w14:textId="641ABAC0" w:rsidR="003D6EA4" w:rsidRDefault="003D6EA4" w:rsidP="003D6EA4">
      <w:r w:rsidRPr="00267682"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7"/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bookmarkEnd w:id="0"/>
      <w:r>
        <w:t xml:space="preserve">   </w:t>
      </w:r>
      <w:r w:rsidRPr="00267682">
        <w:t xml:space="preserve">A – Sprememba naziva institucije </w:t>
      </w:r>
    </w:p>
    <w:p w14:paraId="0A01CC81" w14:textId="77777777" w:rsidR="00615B68" w:rsidRPr="00E5066B" w:rsidRDefault="00E5066B" w:rsidP="00615B68">
      <w:pPr>
        <w:rPr>
          <w:sz w:val="16"/>
          <w:szCs w:val="16"/>
        </w:rPr>
      </w:pPr>
      <w:bookmarkStart w:id="1" w:name="_Hlk179278507"/>
      <w:bookmarkStart w:id="2" w:name="_Hlk179278256"/>
      <w:r w:rsidRPr="00E5066B">
        <w:rPr>
          <w:sz w:val="16"/>
          <w:szCs w:val="16"/>
        </w:rPr>
        <w:t>*</w:t>
      </w:r>
      <w:r>
        <w:rPr>
          <w:sz w:val="16"/>
          <w:szCs w:val="16"/>
        </w:rPr>
        <w:t xml:space="preserve">V primeru spremembe naziva institucije, ni potrebno predložiti »Vloge za spremembo sporazuma« za vsak projekt, ki je </w:t>
      </w:r>
      <w:r w:rsidR="002524C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v izvajanju, </w:t>
      </w:r>
      <w:r w:rsidR="002469D4">
        <w:rPr>
          <w:sz w:val="16"/>
          <w:szCs w:val="16"/>
        </w:rPr>
        <w:t xml:space="preserve"> temveč le-te navedi</w:t>
      </w:r>
      <w:r>
        <w:rPr>
          <w:sz w:val="16"/>
          <w:szCs w:val="16"/>
        </w:rPr>
        <w:t xml:space="preserve">te v </w:t>
      </w:r>
      <w:r w:rsidR="0091543F">
        <w:rPr>
          <w:sz w:val="16"/>
          <w:szCs w:val="16"/>
        </w:rPr>
        <w:t xml:space="preserve">predelu </w:t>
      </w:r>
      <w:r w:rsidR="00615B68">
        <w:rPr>
          <w:sz w:val="16"/>
          <w:szCs w:val="16"/>
        </w:rPr>
        <w:t>»Osnovni podatki o projektu« v zgornjem delu obrazca.</w:t>
      </w:r>
      <w:bookmarkEnd w:id="1"/>
    </w:p>
    <w:bookmarkEnd w:id="2"/>
    <w:p w14:paraId="07833226" w14:textId="77777777" w:rsidR="003D6EA4" w:rsidRPr="00267682" w:rsidRDefault="003D6EA4" w:rsidP="003D6EA4"/>
    <w:bookmarkStart w:id="3" w:name="_Hlk179278264"/>
    <w:p w14:paraId="4F2798B9" w14:textId="77777777" w:rsidR="003D6EA4" w:rsidRPr="00267682" w:rsidRDefault="003D6EA4" w:rsidP="003D6EA4">
      <w:r w:rsidRPr="00267682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9"/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bookmarkEnd w:id="4"/>
      <w:r>
        <w:t xml:space="preserve">   </w:t>
      </w:r>
      <w:r w:rsidRPr="00267682">
        <w:t>B – Sprememba številke bančnega računa</w:t>
      </w:r>
    </w:p>
    <w:p w14:paraId="0687F076" w14:textId="4B0BE05D" w:rsidR="00E5066B" w:rsidRPr="00E5066B" w:rsidRDefault="00E5066B" w:rsidP="00E5066B">
      <w:pPr>
        <w:rPr>
          <w:sz w:val="16"/>
          <w:szCs w:val="16"/>
        </w:rPr>
      </w:pPr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številke bančnega računa, ni potrebno predložiti »Vloge za spremembo sporazuma« za vsak projekt, ki je</w:t>
      </w:r>
      <w:r w:rsidR="002524C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v </w:t>
      </w:r>
      <w:r w:rsidR="002469D4">
        <w:rPr>
          <w:sz w:val="16"/>
          <w:szCs w:val="16"/>
        </w:rPr>
        <w:t>izvajanju,  temveč le-te navedi</w:t>
      </w:r>
      <w:r>
        <w:rPr>
          <w:sz w:val="16"/>
          <w:szCs w:val="16"/>
        </w:rPr>
        <w:t xml:space="preserve">te v </w:t>
      </w:r>
      <w:r w:rsidR="0091543F">
        <w:rPr>
          <w:sz w:val="16"/>
          <w:szCs w:val="16"/>
        </w:rPr>
        <w:t xml:space="preserve">predelu </w:t>
      </w:r>
      <w:r w:rsidR="00615B68">
        <w:rPr>
          <w:sz w:val="16"/>
          <w:szCs w:val="16"/>
        </w:rPr>
        <w:t>»O</w:t>
      </w:r>
      <w:r w:rsidR="0091543F">
        <w:rPr>
          <w:sz w:val="16"/>
          <w:szCs w:val="16"/>
        </w:rPr>
        <w:t>snovni podatki o projektu</w:t>
      </w:r>
      <w:r w:rsidR="00615B68">
        <w:rPr>
          <w:sz w:val="16"/>
          <w:szCs w:val="16"/>
        </w:rPr>
        <w:t>« v zgornjem delu obrazca</w:t>
      </w:r>
      <w:r>
        <w:rPr>
          <w:sz w:val="16"/>
          <w:szCs w:val="16"/>
        </w:rPr>
        <w:t>.</w:t>
      </w:r>
    </w:p>
    <w:bookmarkEnd w:id="3"/>
    <w:p w14:paraId="3D1ABE89" w14:textId="77777777" w:rsidR="003D6EA4" w:rsidRPr="00267682" w:rsidRDefault="003D6EA4" w:rsidP="003D6EA4"/>
    <w:p w14:paraId="460C52A1" w14:textId="77777777" w:rsidR="003D6EA4" w:rsidRPr="00267682" w:rsidRDefault="003D6EA4" w:rsidP="003D6EA4">
      <w:r w:rsidRPr="00267682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1"/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bookmarkEnd w:id="5"/>
      <w:r>
        <w:t xml:space="preserve">   </w:t>
      </w:r>
      <w:r w:rsidRPr="00267682">
        <w:t>C – Sprememba trajanja projekta</w:t>
      </w:r>
    </w:p>
    <w:p w14:paraId="61CAC18E" w14:textId="77777777" w:rsidR="003D6EA4" w:rsidRPr="00267682" w:rsidRDefault="003D6EA4" w:rsidP="003D6EA4"/>
    <w:p w14:paraId="3A7040F9" w14:textId="4A116101" w:rsidR="003D6EA4" w:rsidRDefault="003D6EA4" w:rsidP="003D6EA4">
      <w:r w:rsidRPr="00267682"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r>
        <w:t xml:space="preserve">   </w:t>
      </w:r>
      <w:r w:rsidRPr="00267682">
        <w:t xml:space="preserve">D – </w:t>
      </w:r>
      <w:r>
        <w:t>Sprememba partnerske visokošolske institucije</w:t>
      </w:r>
    </w:p>
    <w:p w14:paraId="7F7968DE" w14:textId="77777777" w:rsidR="003D6EA4" w:rsidRDefault="003D6EA4" w:rsidP="003D6EA4"/>
    <w:p w14:paraId="6FB919BC" w14:textId="1609BEE1" w:rsidR="003D6EA4" w:rsidRPr="00267682" w:rsidRDefault="003D6EA4" w:rsidP="003D6EA4">
      <w:r w:rsidRPr="00267682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r>
        <w:t xml:space="preserve">   E – </w:t>
      </w:r>
      <w:r w:rsidR="00BA0E2C">
        <w:t>S</w:t>
      </w:r>
      <w:r w:rsidRPr="00267682">
        <w:t>premembe prenosov med postavkami</w:t>
      </w:r>
    </w:p>
    <w:p w14:paraId="376FCBA9" w14:textId="77777777" w:rsidR="00130091" w:rsidRDefault="00130091" w:rsidP="0050017F">
      <w:pPr>
        <w:spacing w:line="240" w:lineRule="auto"/>
        <w:rPr>
          <w:b/>
        </w:rPr>
      </w:pPr>
    </w:p>
    <w:p w14:paraId="20E21489" w14:textId="77777777" w:rsidR="001935CB" w:rsidRDefault="001935CB" w:rsidP="00193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</w:pPr>
      <w:r>
        <w:t>V nadaljevanju obrazec izpolnite le pri točki, kjer zaprošate za spremembo sporazuma.</w:t>
      </w:r>
    </w:p>
    <w:p w14:paraId="3B86A691" w14:textId="0CEE743B" w:rsidR="00130091" w:rsidRDefault="00130091" w:rsidP="0050017F">
      <w:pPr>
        <w:spacing w:line="240" w:lineRule="auto"/>
      </w:pPr>
    </w:p>
    <w:p w14:paraId="32EDB222" w14:textId="77777777" w:rsidR="003D6EA4" w:rsidRDefault="003D6EA4" w:rsidP="0050017F">
      <w:pPr>
        <w:spacing w:line="240" w:lineRule="auto"/>
      </w:pPr>
    </w:p>
    <w:p w14:paraId="37B0E55D" w14:textId="77777777" w:rsidR="00130091" w:rsidRPr="0050017F" w:rsidRDefault="00130091" w:rsidP="003D6EA4">
      <w:pPr>
        <w:shd w:val="clear" w:color="auto" w:fill="9299D6" w:themeFill="accent1" w:themeFillTint="66"/>
        <w:spacing w:line="240" w:lineRule="auto"/>
        <w:rPr>
          <w:b/>
        </w:rPr>
      </w:pPr>
      <w:r w:rsidRPr="0050017F">
        <w:rPr>
          <w:b/>
        </w:rPr>
        <w:t>A) SPREMEMBA NAZIVA INSTITUCIJE</w:t>
      </w:r>
    </w:p>
    <w:p w14:paraId="185BEEB7" w14:textId="77777777" w:rsidR="00130091" w:rsidRDefault="00130091" w:rsidP="0050017F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539"/>
        <w:gridCol w:w="5521"/>
      </w:tblGrid>
      <w:tr w:rsidR="00130091" w:rsidRPr="0066066D" w14:paraId="3140507D" w14:textId="77777777" w:rsidTr="00FB16F9">
        <w:trPr>
          <w:trHeight w:val="431"/>
        </w:trPr>
        <w:tc>
          <w:tcPr>
            <w:tcW w:w="1953" w:type="pct"/>
            <w:vAlign w:val="center"/>
          </w:tcPr>
          <w:p w14:paraId="19E1925D" w14:textId="77777777" w:rsidR="00130091" w:rsidRPr="0066066D" w:rsidRDefault="00130091" w:rsidP="0050017F">
            <w:pPr>
              <w:rPr>
                <w:b/>
              </w:rPr>
            </w:pPr>
            <w:r w:rsidRPr="0066066D">
              <w:rPr>
                <w:b/>
              </w:rPr>
              <w:t>Na</w:t>
            </w:r>
            <w:r>
              <w:rPr>
                <w:b/>
              </w:rPr>
              <w:t>ziv institucije – PRED spremembo:</w:t>
            </w:r>
          </w:p>
        </w:tc>
        <w:sdt>
          <w:sdtPr>
            <w:rPr>
              <w:highlight w:val="lightGray"/>
            </w:rPr>
            <w:id w:val="-1017762321"/>
            <w:placeholder>
              <w:docPart w:val="567A955D565448DD90B849F174BC7EB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7DB8AFE1" w14:textId="433018AA" w:rsidR="00130091" w:rsidRPr="0066066D" w:rsidRDefault="009C1C91" w:rsidP="0050017F">
                <w:sdt>
                  <w:sdtPr>
                    <w:id w:val="-1712414834"/>
                    <w:placeholder>
                      <w:docPart w:val="9193C0EE64874F669EE669F290BC88B9"/>
                    </w:placeholder>
                    <w:showingPlcHdr/>
                  </w:sdtPr>
                  <w:sdtEndPr/>
                  <w:sdtContent>
                    <w:r w:rsidR="00E362A8" w:rsidRPr="00A3412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="00E362A8" w:rsidRPr="0066066D" w14:paraId="79F39333" w14:textId="77777777" w:rsidTr="00722BF7">
        <w:trPr>
          <w:trHeight w:val="431"/>
        </w:trPr>
        <w:tc>
          <w:tcPr>
            <w:tcW w:w="1953" w:type="pct"/>
            <w:vAlign w:val="center"/>
          </w:tcPr>
          <w:p w14:paraId="0B5C87BB" w14:textId="72375683" w:rsidR="00E362A8" w:rsidRPr="0066066D" w:rsidRDefault="00722BF7" w:rsidP="00722BF7">
            <w:pPr>
              <w:ind w:hanging="120"/>
              <w:rPr>
                <w:b/>
              </w:rPr>
            </w:pPr>
            <w:r>
              <w:rPr>
                <w:b/>
              </w:rPr>
              <w:t xml:space="preserve">   </w:t>
            </w:r>
            <w:r w:rsidR="00BE7818" w:rsidRPr="0066066D">
              <w:rPr>
                <w:b/>
              </w:rPr>
              <w:t>Na</w:t>
            </w:r>
            <w:r w:rsidR="00BE7818">
              <w:rPr>
                <w:b/>
              </w:rPr>
              <w:t>ziv institucije – PO spremembi:</w:t>
            </w:r>
          </w:p>
        </w:tc>
        <w:tc>
          <w:tcPr>
            <w:tcW w:w="3047" w:type="pct"/>
          </w:tcPr>
          <w:p w14:paraId="77CFCCE0" w14:textId="7C6AF1A7" w:rsidR="00E362A8" w:rsidRPr="0066066D" w:rsidRDefault="009C1C91" w:rsidP="00E362A8">
            <w:sdt>
              <w:sdtPr>
                <w:id w:val="200835815"/>
                <w:placeholder>
                  <w:docPart w:val="AA8CA1C2E3B54002BC1B46B2A21F8F0F"/>
                </w:placeholder>
                <w:showingPlcHdr/>
              </w:sdtPr>
              <w:sdtEndPr/>
              <w:sdtContent>
                <w:r w:rsidR="00E362A8" w:rsidRPr="00A0147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A7241" w:rsidRPr="0066066D" w14:paraId="009FF25C" w14:textId="77777777" w:rsidTr="00422853">
        <w:trPr>
          <w:trHeight w:val="431"/>
        </w:trPr>
        <w:tc>
          <w:tcPr>
            <w:tcW w:w="1953" w:type="pct"/>
            <w:vAlign w:val="center"/>
          </w:tcPr>
          <w:p w14:paraId="7910EB65" w14:textId="20C904D7" w:rsidR="008A7241" w:rsidRDefault="008A7241" w:rsidP="008A7241">
            <w:pPr>
              <w:ind w:hanging="120"/>
              <w:rPr>
                <w:b/>
              </w:rPr>
            </w:pPr>
            <w:r>
              <w:rPr>
                <w:b/>
              </w:rPr>
              <w:t xml:space="preserve">Nova OID koda </w:t>
            </w:r>
            <w:r w:rsidRPr="00D658CF">
              <w:rPr>
                <w:b/>
                <w:sz w:val="20"/>
              </w:rPr>
              <w:t>(v primeru združitve</w:t>
            </w:r>
            <w:r>
              <w:rPr>
                <w:b/>
                <w:sz w:val="20"/>
              </w:rPr>
              <w:t xml:space="preserve"> institucij</w:t>
            </w:r>
            <w:r w:rsidRPr="00D658CF">
              <w:rPr>
                <w:b/>
                <w:sz w:val="20"/>
              </w:rPr>
              <w:t>):</w:t>
            </w:r>
          </w:p>
        </w:tc>
        <w:sdt>
          <w:sdtPr>
            <w:rPr>
              <w:highlight w:val="lightGray"/>
            </w:rPr>
            <w:id w:val="856545409"/>
            <w:placeholder>
              <w:docPart w:val="99600C37D4DC4E4A95C797A90E1A40D3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1923772F" w14:textId="5ACB716A" w:rsidR="008A7241" w:rsidRDefault="009C1C91" w:rsidP="008A7241">
                <w:sdt>
                  <w:sdtPr>
                    <w:id w:val="817296729"/>
                    <w:placeholder>
                      <w:docPart w:val="A4033F534031472CADA12B07CFAE4445"/>
                    </w:placeholder>
                    <w:showingPlcHdr/>
                  </w:sdtPr>
                  <w:sdtEndPr/>
                  <w:sdtContent>
                    <w:r w:rsidR="008A7241" w:rsidRPr="00A3412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</w:tbl>
    <w:p w14:paraId="4D39DD06" w14:textId="77777777" w:rsidR="00E362A8" w:rsidRPr="007C1139" w:rsidRDefault="00E362A8" w:rsidP="00E362A8">
      <w:pPr>
        <w:rPr>
          <w:bCs/>
        </w:rPr>
      </w:pPr>
      <w:r w:rsidRPr="00A974DE">
        <w:rPr>
          <w:bCs/>
          <w:u w:val="single"/>
        </w:rPr>
        <w:t>Pomembno</w:t>
      </w:r>
      <w:r>
        <w:rPr>
          <w:bCs/>
        </w:rPr>
        <w:t xml:space="preserve">! </w:t>
      </w:r>
      <w:r w:rsidRPr="007C1139">
        <w:rPr>
          <w:bCs/>
        </w:rPr>
        <w:t xml:space="preserve">Podatke obvezno popravite na </w:t>
      </w:r>
      <w:hyperlink r:id="rId9" w:history="1">
        <w:r w:rsidRPr="00FB3157">
          <w:rPr>
            <w:rStyle w:val="Hyperlink"/>
            <w:bCs/>
          </w:rPr>
          <w:t>portalu ORS</w:t>
        </w:r>
      </w:hyperlink>
      <w:r>
        <w:rPr>
          <w:bCs/>
        </w:rPr>
        <w:t xml:space="preserve"> (OID koda)!</w:t>
      </w:r>
    </w:p>
    <w:p w14:paraId="3FE1147C" w14:textId="4B7C3EFF" w:rsidR="00E362A8" w:rsidRDefault="00E362A8" w:rsidP="00E362A8">
      <w:r>
        <w:t>Dokazilo za spremembo je izpis iz Poslovnega registra (</w:t>
      </w:r>
      <w:proofErr w:type="spellStart"/>
      <w:r>
        <w:t>Ajpes</w:t>
      </w:r>
      <w:proofErr w:type="spellEnd"/>
      <w:r>
        <w:t>).</w:t>
      </w:r>
    </w:p>
    <w:p w14:paraId="788991FA" w14:textId="0706C482" w:rsidR="006E7DD4" w:rsidRDefault="00551801" w:rsidP="00E362A8">
      <w:r w:rsidRPr="00551801">
        <w:rPr>
          <w:b/>
          <w:bCs/>
        </w:rPr>
        <w:t>Pomembno!</w:t>
      </w:r>
      <w:r w:rsidRPr="00551801">
        <w:t xml:space="preserve"> Na portalu ORS je potrebno posodobiti finančno identifikacijo: </w:t>
      </w:r>
      <w:hyperlink r:id="rId10" w:history="1">
        <w:r w:rsidRPr="008C3157">
          <w:rPr>
            <w:rStyle w:val="Hyperlink"/>
          </w:rPr>
          <w:t>https://www.cmepius.si/razpisi/registracija-organizacije-koda-oid/</w:t>
        </w:r>
      </w:hyperlink>
      <w:r>
        <w:t xml:space="preserve"> </w:t>
      </w:r>
    </w:p>
    <w:p w14:paraId="62ABD0C0" w14:textId="77777777" w:rsidR="003D6EA4" w:rsidRDefault="003D6EA4" w:rsidP="00E362A8"/>
    <w:p w14:paraId="56A4D6AA" w14:textId="77777777" w:rsidR="003D6EA4" w:rsidRPr="0066066D" w:rsidRDefault="003D6EA4" w:rsidP="003D6EA4">
      <w:pPr>
        <w:shd w:val="clear" w:color="auto" w:fill="9299D6" w:themeFill="accent1" w:themeFillTint="66"/>
        <w:rPr>
          <w:b/>
        </w:rPr>
      </w:pPr>
      <w:r>
        <w:rPr>
          <w:b/>
        </w:rPr>
        <w:t>B) SPREMEMBA ŠTEVILKE BANČNEGA RAČUNA</w:t>
      </w:r>
    </w:p>
    <w:p w14:paraId="0B1965BE" w14:textId="4030F717" w:rsidR="00130091" w:rsidRDefault="00130091" w:rsidP="0050017F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539"/>
        <w:gridCol w:w="5521"/>
      </w:tblGrid>
      <w:tr w:rsidR="008A7241" w:rsidRPr="0066066D" w14:paraId="0E5A2288" w14:textId="77777777" w:rsidTr="00FB16F9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79BA77E6" w14:textId="77777777" w:rsidR="008A7241" w:rsidRPr="0066066D" w:rsidRDefault="008A7241" w:rsidP="00FB16F9">
            <w:pPr>
              <w:rPr>
                <w:b/>
              </w:rPr>
            </w:pPr>
            <w:r>
              <w:rPr>
                <w:b/>
              </w:rPr>
              <w:t>NOVA številka bančnega računa:</w:t>
            </w:r>
          </w:p>
        </w:tc>
        <w:sdt>
          <w:sdtPr>
            <w:id w:val="-1575419762"/>
            <w:placeholder>
              <w:docPart w:val="7C7ADB219C3A4E849CEE8169B4AD7AEC"/>
            </w:placeholder>
          </w:sdtPr>
          <w:sdtEndPr/>
          <w:sdtContent>
            <w:tc>
              <w:tcPr>
                <w:tcW w:w="3047" w:type="pct"/>
                <w:shd w:val="clear" w:color="auto" w:fill="FFFFFF" w:themeFill="background1"/>
                <w:vAlign w:val="center"/>
              </w:tcPr>
              <w:p w14:paraId="0196B994" w14:textId="77777777" w:rsidR="008A7241" w:rsidRPr="00206E33" w:rsidRDefault="008A7241" w:rsidP="00FB16F9">
                <w:pPr>
                  <w:rPr>
                    <w:b/>
                  </w:rPr>
                </w:pPr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:rsidRPr="0066066D" w14:paraId="5B06B836" w14:textId="77777777" w:rsidTr="00FB16F9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32EB84FD" w14:textId="77777777" w:rsidR="008A7241" w:rsidRPr="0066066D" w:rsidRDefault="008A7241" w:rsidP="00FB16F9">
            <w:pPr>
              <w:rPr>
                <w:b/>
              </w:rPr>
            </w:pPr>
            <w:r>
              <w:rPr>
                <w:b/>
              </w:rPr>
              <w:t>Naziv banke:</w:t>
            </w:r>
          </w:p>
        </w:tc>
        <w:sdt>
          <w:sdtPr>
            <w:id w:val="1771122517"/>
            <w:placeholder>
              <w:docPart w:val="6C9413999C08464CBDF08A3D156BDCDC"/>
            </w:placeholder>
          </w:sdtPr>
          <w:sdtEndPr/>
          <w:sdtContent>
            <w:tc>
              <w:tcPr>
                <w:tcW w:w="3047" w:type="pct"/>
                <w:shd w:val="clear" w:color="auto" w:fill="FFFFFF" w:themeFill="background1"/>
                <w:vAlign w:val="center"/>
              </w:tcPr>
              <w:p w14:paraId="1059AB21" w14:textId="77777777" w:rsidR="008A7241" w:rsidRPr="0066066D" w:rsidRDefault="008A7241" w:rsidP="00FB16F9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:rsidRPr="0066066D" w14:paraId="0DA540B6" w14:textId="77777777" w:rsidTr="00FB16F9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2BD5E00C" w14:textId="77777777" w:rsidR="008A7241" w:rsidRDefault="008A7241" w:rsidP="00FB16F9">
            <w:pPr>
              <w:rPr>
                <w:b/>
              </w:rPr>
            </w:pPr>
            <w:r>
              <w:rPr>
                <w:rFonts w:ascii="Calibri" w:hAnsi="Calibri"/>
                <w:b/>
                <w:bCs/>
              </w:rPr>
              <w:t>Prosimo, navedite razloge za spremembo bančnega računa.</w:t>
            </w:r>
          </w:p>
        </w:tc>
        <w:tc>
          <w:tcPr>
            <w:tcW w:w="3047" w:type="pct"/>
            <w:shd w:val="clear" w:color="auto" w:fill="FFFFFF" w:themeFill="background1"/>
            <w:vAlign w:val="center"/>
          </w:tcPr>
          <w:p w14:paraId="47010839" w14:textId="77777777" w:rsidR="008A7241" w:rsidRPr="0066066D" w:rsidRDefault="009C1C91" w:rsidP="00FB16F9">
            <w:pPr>
              <w:rPr>
                <w:highlight w:val="lightGray"/>
              </w:rPr>
            </w:pPr>
            <w:sdt>
              <w:sdtPr>
                <w:id w:val="48807724"/>
                <w:placeholder>
                  <w:docPart w:val="AD2C4D12725A41D0AD693640966DC420"/>
                </w:placeholder>
                <w:showingPlcHdr/>
              </w:sdtPr>
              <w:sdtEndPr/>
              <w:sdtContent>
                <w:r w:rsidR="008A7241" w:rsidRPr="00A3412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98E3A4E" w14:textId="41B3EF15" w:rsidR="00405AF0" w:rsidRPr="00405AF0" w:rsidRDefault="00405AF0" w:rsidP="00405AF0">
      <w:pPr>
        <w:rPr>
          <w:b/>
          <w:bCs/>
        </w:rPr>
      </w:pPr>
      <w:r w:rsidRPr="00405AF0">
        <w:rPr>
          <w:b/>
          <w:bCs/>
          <w:u w:val="single"/>
        </w:rPr>
        <w:t>Pomembno</w:t>
      </w:r>
      <w:r w:rsidRPr="00405AF0">
        <w:rPr>
          <w:b/>
          <w:bCs/>
        </w:rPr>
        <w:t xml:space="preserve">! Na portalu ORS je potrebno posodobiti Obrazec za pravno osebo in finančno identifikacijo: </w:t>
      </w:r>
      <w:hyperlink r:id="rId11" w:history="1">
        <w:r w:rsidRPr="00405AF0">
          <w:rPr>
            <w:rStyle w:val="Hyperlink"/>
            <w:b/>
            <w:bCs/>
          </w:rPr>
          <w:t>https://www.cmepius.si/razpisi/registracija-organizacije-koda-oid/</w:t>
        </w:r>
      </w:hyperlink>
      <w:r w:rsidRPr="00405AF0">
        <w:rPr>
          <w:b/>
          <w:bCs/>
        </w:rPr>
        <w:t xml:space="preserve"> </w:t>
      </w:r>
    </w:p>
    <w:p w14:paraId="6C296F83" w14:textId="76AA4FD9" w:rsidR="00E503B9" w:rsidRDefault="00405AF0" w:rsidP="00405AF0">
      <w:r w:rsidRPr="00405AF0">
        <w:rPr>
          <w:b/>
          <w:bCs/>
        </w:rPr>
        <w:lastRenderedPageBreak/>
        <w:t xml:space="preserve">OBVEZNA PRILOGA: Dokazilo za spremembo je izpolnjen in podpisan </w:t>
      </w:r>
      <w:r w:rsidR="00D00A7C" w:rsidRPr="00405AF0">
        <w:rPr>
          <w:b/>
          <w:bCs/>
        </w:rPr>
        <w:t>Obrazec za pravno osebo in finančno identifikacijo</w:t>
      </w:r>
      <w:r w:rsidR="00D00A7C">
        <w:rPr>
          <w:b/>
          <w:bCs/>
        </w:rPr>
        <w:t>.</w:t>
      </w:r>
      <w:r w:rsidR="00D00A7C" w:rsidDel="00405AF0">
        <w:rPr>
          <w:bCs/>
        </w:rPr>
        <w:t xml:space="preserve"> </w:t>
      </w:r>
    </w:p>
    <w:p w14:paraId="74FD6065" w14:textId="77777777" w:rsidR="003D6EA4" w:rsidRDefault="003D6EA4" w:rsidP="00E503B9"/>
    <w:p w14:paraId="79D564F6" w14:textId="77777777" w:rsidR="003D6EA4" w:rsidRPr="0066066D" w:rsidRDefault="003D6EA4" w:rsidP="003D6EA4">
      <w:pPr>
        <w:shd w:val="clear" w:color="auto" w:fill="9299D6" w:themeFill="accent1" w:themeFillTint="66"/>
        <w:rPr>
          <w:b/>
        </w:rPr>
      </w:pPr>
      <w:r>
        <w:rPr>
          <w:b/>
        </w:rPr>
        <w:t>C) SPREMEMBA TRAJANJA PROJEKTA</w:t>
      </w:r>
    </w:p>
    <w:p w14:paraId="0A8F24FC" w14:textId="77777777" w:rsidR="003D6EA4" w:rsidRDefault="003D6EA4" w:rsidP="003D6EA4"/>
    <w:p w14:paraId="308A9584" w14:textId="77777777" w:rsidR="003D6EA4" w:rsidRPr="00267682" w:rsidRDefault="003D6EA4" w:rsidP="003D6EA4">
      <w:r w:rsidRPr="00267682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r>
        <w:t xml:space="preserve">   Podaljšanje trajanja projekta – na 36 mesecev</w:t>
      </w:r>
    </w:p>
    <w:p w14:paraId="4F96A4BF" w14:textId="77777777" w:rsidR="003D6EA4" w:rsidRDefault="003D6EA4" w:rsidP="003D6EA4"/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BA0E2C" w:rsidRPr="0066066D" w14:paraId="13150042" w14:textId="77777777" w:rsidTr="00BA0E2C">
        <w:trPr>
          <w:trHeight w:val="431"/>
        </w:trPr>
        <w:tc>
          <w:tcPr>
            <w:tcW w:w="5000" w:type="pct"/>
            <w:vAlign w:val="center"/>
          </w:tcPr>
          <w:p w14:paraId="312C7F1B" w14:textId="3CF47DFE" w:rsidR="00BA0E2C" w:rsidRPr="0066066D" w:rsidRDefault="00BA0E2C" w:rsidP="00BA0E2C">
            <w:pPr>
              <w:rPr>
                <w:highlight w:val="lightGray"/>
              </w:rPr>
            </w:pPr>
            <w:r>
              <w:rPr>
                <w:rFonts w:ascii="Calibri" w:hAnsi="Calibri"/>
                <w:b/>
                <w:bCs/>
              </w:rPr>
              <w:t>Prosimo, navedite razloge za spremembo trajanja projekta (največ pol strani).</w:t>
            </w:r>
            <w:r w:rsidDel="00BA0E2C">
              <w:rPr>
                <w:b/>
              </w:rPr>
              <w:t xml:space="preserve"> </w:t>
            </w:r>
          </w:p>
        </w:tc>
      </w:tr>
      <w:tr w:rsidR="00BA0E2C" w:rsidRPr="0066066D" w14:paraId="1CF3C3CF" w14:textId="77777777" w:rsidTr="00BA0E2C">
        <w:trPr>
          <w:trHeight w:val="431"/>
        </w:trPr>
        <w:tc>
          <w:tcPr>
            <w:tcW w:w="5000" w:type="pct"/>
            <w:vAlign w:val="center"/>
          </w:tcPr>
          <w:sdt>
            <w:sdtPr>
              <w:rPr>
                <w:highlight w:val="lightGray"/>
              </w:rPr>
              <w:id w:val="-42980859"/>
              <w:placeholder>
                <w:docPart w:val="B43B9FCEB7DA42A0810EEF30CD9AADB8"/>
              </w:placeholder>
            </w:sdtPr>
            <w:sdtEndPr/>
            <w:sdtContent>
              <w:p w14:paraId="1A8C8C6C" w14:textId="2F8E1058" w:rsidR="00BA0E2C" w:rsidRDefault="00BA0E2C" w:rsidP="00FB16F9">
                <w:pPr>
                  <w:rPr>
                    <w:highlight w:val="lightGray"/>
                  </w:rPr>
                </w:pPr>
                <w:r w:rsidRPr="0066066D">
                  <w:rPr>
                    <w:highlight w:val="lightGray"/>
                  </w:rPr>
                  <w:t xml:space="preserve">                                            </w:t>
                </w:r>
              </w:p>
            </w:sdtContent>
          </w:sdt>
        </w:tc>
      </w:tr>
    </w:tbl>
    <w:p w14:paraId="3DD43C15" w14:textId="65C13DC1" w:rsidR="003D6EA4" w:rsidRDefault="003D6EA4" w:rsidP="00E503B9"/>
    <w:p w14:paraId="416B0355" w14:textId="77777777" w:rsidR="003D6EA4" w:rsidRDefault="003D6EA4" w:rsidP="00E503B9"/>
    <w:p w14:paraId="3117E7E4" w14:textId="26A5EBBF" w:rsidR="003D6EA4" w:rsidRPr="0066066D" w:rsidRDefault="003D6EA4" w:rsidP="003D6EA4">
      <w:pPr>
        <w:shd w:val="clear" w:color="auto" w:fill="9299D6" w:themeFill="accent1" w:themeFillTint="66"/>
        <w:rPr>
          <w:b/>
        </w:rPr>
      </w:pPr>
      <w:r>
        <w:rPr>
          <w:b/>
        </w:rPr>
        <w:t>D) SPREMEMBA PARTNERSKE VISOKOŠOLSKE INSTITUCIJE</w:t>
      </w:r>
    </w:p>
    <w:p w14:paraId="7D27EB78" w14:textId="77777777" w:rsidR="003D6EA4" w:rsidRDefault="003D6EA4" w:rsidP="003D6EA4">
      <w:pPr>
        <w:rPr>
          <w:sz w:val="18"/>
        </w:rPr>
      </w:pPr>
      <w:r w:rsidRPr="008B4ADC">
        <w:rPr>
          <w:sz w:val="18"/>
        </w:rPr>
        <w:t>Opomba: za spremembo neakademske institucije oz. institucije, ki ni</w:t>
      </w:r>
      <w:r>
        <w:rPr>
          <w:sz w:val="18"/>
        </w:rPr>
        <w:t>so</w:t>
      </w:r>
      <w:r w:rsidRPr="008B4ADC">
        <w:rPr>
          <w:sz w:val="18"/>
        </w:rPr>
        <w:t xml:space="preserve"> izobraževaln</w:t>
      </w:r>
      <w:r>
        <w:rPr>
          <w:sz w:val="18"/>
        </w:rPr>
        <w:t>e</w:t>
      </w:r>
      <w:r w:rsidRPr="008B4ADC">
        <w:rPr>
          <w:sz w:val="18"/>
        </w:rPr>
        <w:t xml:space="preserve">, ni potrebna sprememba sporazuma, temveč zgolj obvestilo skrbnika vašega projekta po elektronski pošti. </w:t>
      </w:r>
    </w:p>
    <w:p w14:paraId="7F814C08" w14:textId="77777777" w:rsidR="003D6EA4" w:rsidRPr="008B4ADC" w:rsidRDefault="003D6EA4" w:rsidP="003D6EA4">
      <w:pPr>
        <w:rPr>
          <w:sz w:val="18"/>
        </w:rPr>
      </w:pPr>
      <w:r>
        <w:rPr>
          <w:sz w:val="18"/>
        </w:rPr>
        <w:t xml:space="preserve">Lahko dodate več institucij hkrati tako, da kopirate D3 del. </w:t>
      </w:r>
    </w:p>
    <w:p w14:paraId="1E4ECF69" w14:textId="7AB8B7B3" w:rsidR="003D6EA4" w:rsidRDefault="003D6EA4" w:rsidP="003D6E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103"/>
      </w:tblGrid>
      <w:tr w:rsidR="008A7241" w14:paraId="1D26939D" w14:textId="77777777" w:rsidTr="008A7241">
        <w:tc>
          <w:tcPr>
            <w:tcW w:w="4957" w:type="dxa"/>
          </w:tcPr>
          <w:p w14:paraId="541FD2E1" w14:textId="7DF95CF9" w:rsidR="008A7241" w:rsidRDefault="008A7241" w:rsidP="003D6EA4">
            <w:r>
              <w:rPr>
                <w:b/>
              </w:rPr>
              <w:t xml:space="preserve">D.1 </w:t>
            </w:r>
            <w:r w:rsidRPr="008B4ADC">
              <w:rPr>
                <w:b/>
              </w:rPr>
              <w:t>Država:</w:t>
            </w:r>
          </w:p>
        </w:tc>
        <w:sdt>
          <w:sdtPr>
            <w:id w:val="-1598242976"/>
            <w:placeholder>
              <w:docPart w:val="14E37C55B92144A5BB631B0FF312AD9B"/>
            </w:placeholder>
          </w:sdtPr>
          <w:sdtEndPr/>
          <w:sdtContent>
            <w:tc>
              <w:tcPr>
                <w:tcW w:w="4103" w:type="dxa"/>
              </w:tcPr>
              <w:p w14:paraId="63E9D894" w14:textId="142FB884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5CF777C4" w14:textId="77777777" w:rsidTr="008A7241">
        <w:tc>
          <w:tcPr>
            <w:tcW w:w="4957" w:type="dxa"/>
          </w:tcPr>
          <w:p w14:paraId="6BF9AC73" w14:textId="5ED47746" w:rsidR="008A7241" w:rsidRPr="008A7241" w:rsidRDefault="008A7241" w:rsidP="003D6EA4">
            <w:pPr>
              <w:rPr>
                <w:b/>
              </w:rPr>
            </w:pPr>
            <w:r>
              <w:rPr>
                <w:b/>
              </w:rPr>
              <w:t xml:space="preserve">D.2 </w:t>
            </w:r>
            <w:r w:rsidRPr="008B4ADC">
              <w:rPr>
                <w:b/>
              </w:rPr>
              <w:t>S seznama partnerskih institucij želimo odstraniti (uradno ime partnerske institucije):</w:t>
            </w:r>
          </w:p>
        </w:tc>
        <w:sdt>
          <w:sdtPr>
            <w:id w:val="-1280102159"/>
            <w:placeholder>
              <w:docPart w:val="214C44DD5F5946939691593006AB9769"/>
            </w:placeholder>
          </w:sdtPr>
          <w:sdtEndPr/>
          <w:sdtContent>
            <w:tc>
              <w:tcPr>
                <w:tcW w:w="4103" w:type="dxa"/>
              </w:tcPr>
              <w:p w14:paraId="64599D61" w14:textId="6846047B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7A6ED79E" w14:textId="77777777" w:rsidTr="008A7241">
        <w:tc>
          <w:tcPr>
            <w:tcW w:w="4957" w:type="dxa"/>
          </w:tcPr>
          <w:p w14:paraId="1CBA78C4" w14:textId="77777777" w:rsidR="008A7241" w:rsidRDefault="008A7241" w:rsidP="003D6EA4"/>
        </w:tc>
        <w:sdt>
          <w:sdtPr>
            <w:id w:val="-1786877508"/>
            <w:placeholder>
              <w:docPart w:val="BF49BBB2E58C4BE4A8208FA7D50AAEF9"/>
            </w:placeholder>
          </w:sdtPr>
          <w:sdtEndPr/>
          <w:sdtContent>
            <w:tc>
              <w:tcPr>
                <w:tcW w:w="4103" w:type="dxa"/>
              </w:tcPr>
              <w:p w14:paraId="38B7B385" w14:textId="4C9D9649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03876BFA" w14:textId="77777777" w:rsidTr="008A7241">
        <w:tc>
          <w:tcPr>
            <w:tcW w:w="4957" w:type="dxa"/>
          </w:tcPr>
          <w:p w14:paraId="3E6A00F1" w14:textId="09E3FFFD" w:rsidR="008A7241" w:rsidRDefault="008A7241" w:rsidP="003D6EA4"/>
        </w:tc>
        <w:tc>
          <w:tcPr>
            <w:tcW w:w="4103" w:type="dxa"/>
          </w:tcPr>
          <w:p w14:paraId="03B2F5AC" w14:textId="0076F884" w:rsidR="008A7241" w:rsidRDefault="008A7241" w:rsidP="003D6EA4">
            <w:r>
              <w:t>(po potrebi dodajte nove vrstice)</w:t>
            </w:r>
          </w:p>
        </w:tc>
      </w:tr>
      <w:tr w:rsidR="008A7241" w14:paraId="0D0629EE" w14:textId="77777777" w:rsidTr="008A7241">
        <w:tc>
          <w:tcPr>
            <w:tcW w:w="4957" w:type="dxa"/>
          </w:tcPr>
          <w:p w14:paraId="7D461AE7" w14:textId="53A88D93" w:rsidR="008A7241" w:rsidRPr="008A7241" w:rsidRDefault="008A7241" w:rsidP="003D6EA4">
            <w:pPr>
              <w:rPr>
                <w:b/>
              </w:rPr>
            </w:pPr>
            <w:r>
              <w:rPr>
                <w:b/>
              </w:rPr>
              <w:t xml:space="preserve">D.3 </w:t>
            </w:r>
            <w:r w:rsidRPr="008B4ADC">
              <w:rPr>
                <w:b/>
              </w:rPr>
              <w:t xml:space="preserve">Na seznam partnerskih institucij želimo dodati: </w:t>
            </w:r>
          </w:p>
        </w:tc>
        <w:tc>
          <w:tcPr>
            <w:tcW w:w="4103" w:type="dxa"/>
          </w:tcPr>
          <w:p w14:paraId="0582FBE5" w14:textId="77777777" w:rsidR="008A7241" w:rsidRDefault="008A7241" w:rsidP="003D6EA4"/>
        </w:tc>
      </w:tr>
      <w:tr w:rsidR="008A7241" w14:paraId="5CDA1B94" w14:textId="77777777" w:rsidTr="008A7241">
        <w:tc>
          <w:tcPr>
            <w:tcW w:w="4957" w:type="dxa"/>
          </w:tcPr>
          <w:p w14:paraId="4083499B" w14:textId="0F13975D" w:rsidR="008A7241" w:rsidRDefault="008A7241" w:rsidP="003D6EA4">
            <w:r>
              <w:t>Uradno ime partnerske institucije:</w:t>
            </w:r>
          </w:p>
        </w:tc>
        <w:sdt>
          <w:sdtPr>
            <w:id w:val="-861897060"/>
            <w:placeholder>
              <w:docPart w:val="94E7CA8B74614015989F4574DF39AC9E"/>
            </w:placeholder>
          </w:sdtPr>
          <w:sdtEndPr/>
          <w:sdtContent>
            <w:tc>
              <w:tcPr>
                <w:tcW w:w="4103" w:type="dxa"/>
              </w:tcPr>
              <w:p w14:paraId="07AB975A" w14:textId="44FA8717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17B727EB" w14:textId="77777777" w:rsidTr="008A7241">
        <w:tc>
          <w:tcPr>
            <w:tcW w:w="4957" w:type="dxa"/>
          </w:tcPr>
          <w:p w14:paraId="081921D3" w14:textId="288EFD5E" w:rsidR="008A7241" w:rsidRDefault="008A7241" w:rsidP="003D6EA4">
            <w:r>
              <w:t>OID partnerske institucije:</w:t>
            </w:r>
          </w:p>
        </w:tc>
        <w:sdt>
          <w:sdtPr>
            <w:id w:val="-968976764"/>
            <w:placeholder>
              <w:docPart w:val="128919C3973D4728B42BE589EFA5B8F5"/>
            </w:placeholder>
          </w:sdtPr>
          <w:sdtEndPr/>
          <w:sdtContent>
            <w:tc>
              <w:tcPr>
                <w:tcW w:w="4103" w:type="dxa"/>
              </w:tcPr>
              <w:p w14:paraId="473357AB" w14:textId="4E8C3004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664E17B4" w14:textId="77777777" w:rsidTr="008A7241">
        <w:tc>
          <w:tcPr>
            <w:tcW w:w="4957" w:type="dxa"/>
          </w:tcPr>
          <w:p w14:paraId="68833251" w14:textId="4E9FB406" w:rsidR="008A7241" w:rsidRDefault="008A7241" w:rsidP="003D6EA4">
            <w:r>
              <w:t>Kontaktna oseba:</w:t>
            </w:r>
          </w:p>
        </w:tc>
        <w:sdt>
          <w:sdtPr>
            <w:id w:val="198748156"/>
            <w:placeholder>
              <w:docPart w:val="531CEEC4522B4C8BB9A88153BA1A2211"/>
            </w:placeholder>
          </w:sdtPr>
          <w:sdtEndPr/>
          <w:sdtContent>
            <w:tc>
              <w:tcPr>
                <w:tcW w:w="4103" w:type="dxa"/>
              </w:tcPr>
              <w:p w14:paraId="0C2E465D" w14:textId="68E1B280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715D5F2E" w14:textId="77777777" w:rsidTr="008A7241">
        <w:tc>
          <w:tcPr>
            <w:tcW w:w="4957" w:type="dxa"/>
          </w:tcPr>
          <w:p w14:paraId="7F67DCE9" w14:textId="74C6A666" w:rsidR="008A7241" w:rsidRDefault="008A7241" w:rsidP="003D6EA4">
            <w:r>
              <w:t>Elektronski naslov kontaktne osebe:</w:t>
            </w:r>
          </w:p>
        </w:tc>
        <w:sdt>
          <w:sdtPr>
            <w:id w:val="-1571503258"/>
            <w:placeholder>
              <w:docPart w:val="9B06613361134C4EBBCBB4D0ABD22658"/>
            </w:placeholder>
          </w:sdtPr>
          <w:sdtEndPr/>
          <w:sdtContent>
            <w:tc>
              <w:tcPr>
                <w:tcW w:w="4103" w:type="dxa"/>
              </w:tcPr>
              <w:p w14:paraId="4E92D0B4" w14:textId="3AF474F5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5E0E58CD" w14:textId="77777777" w:rsidTr="008A7241">
        <w:trPr>
          <w:trHeight w:val="1902"/>
        </w:trPr>
        <w:tc>
          <w:tcPr>
            <w:tcW w:w="4957" w:type="dxa"/>
          </w:tcPr>
          <w:p w14:paraId="26196717" w14:textId="070571DD" w:rsidR="008A7241" w:rsidRDefault="008A7241" w:rsidP="003D6EA4">
            <w:r>
              <w:t>Kratka utemeljitev:</w:t>
            </w:r>
          </w:p>
        </w:tc>
        <w:sdt>
          <w:sdtPr>
            <w:id w:val="-1046370719"/>
            <w:placeholder>
              <w:docPart w:val="6BC1C9EC32164A168F1AE12C35EFC7B9"/>
            </w:placeholder>
          </w:sdtPr>
          <w:sdtEndPr/>
          <w:sdtContent>
            <w:tc>
              <w:tcPr>
                <w:tcW w:w="4103" w:type="dxa"/>
              </w:tcPr>
              <w:p w14:paraId="3794AF1A" w14:textId="1529E3EA" w:rsidR="008A7241" w:rsidRDefault="008A7241" w:rsidP="003D6EA4">
                <w:proofErr w:type="spellStart"/>
                <w:r w:rsidRPr="000336AD">
                  <w:rPr>
                    <w:rStyle w:val="PlaceholderText"/>
                  </w:rPr>
                  <w:t>Click</w:t>
                </w:r>
                <w:proofErr w:type="spellEnd"/>
                <w:r w:rsidRPr="000336AD">
                  <w:rPr>
                    <w:rStyle w:val="PlaceholderText"/>
                  </w:rPr>
                  <w:t xml:space="preserve"> </w:t>
                </w:r>
                <w:proofErr w:type="spellStart"/>
                <w:r w:rsidRPr="000336AD">
                  <w:rPr>
                    <w:rStyle w:val="PlaceholderText"/>
                  </w:rPr>
                  <w:t>or</w:t>
                </w:r>
                <w:proofErr w:type="spellEnd"/>
                <w:r w:rsidRPr="000336AD">
                  <w:rPr>
                    <w:rStyle w:val="PlaceholderText"/>
                  </w:rPr>
                  <w:t xml:space="preserve"> tap </w:t>
                </w:r>
                <w:proofErr w:type="spellStart"/>
                <w:r w:rsidRPr="000336AD">
                  <w:rPr>
                    <w:rStyle w:val="PlaceholderText"/>
                  </w:rPr>
                  <w:t>here</w:t>
                </w:r>
                <w:proofErr w:type="spellEnd"/>
                <w:r w:rsidRPr="000336AD">
                  <w:rPr>
                    <w:rStyle w:val="PlaceholderText"/>
                  </w:rPr>
                  <w:t xml:space="preserve"> to enter </w:t>
                </w:r>
                <w:proofErr w:type="spellStart"/>
                <w:r w:rsidRPr="000336AD">
                  <w:rPr>
                    <w:rStyle w:val="PlaceholderText"/>
                  </w:rPr>
                  <w:t>text</w:t>
                </w:r>
                <w:proofErr w:type="spellEnd"/>
                <w:r w:rsidRPr="000336A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8A7241" w14:paraId="39D820AB" w14:textId="77777777" w:rsidTr="00FB16F9">
        <w:tc>
          <w:tcPr>
            <w:tcW w:w="9060" w:type="dxa"/>
            <w:gridSpan w:val="2"/>
          </w:tcPr>
          <w:p w14:paraId="0D3809AE" w14:textId="74F0F18C" w:rsidR="008A7241" w:rsidRDefault="008A7241" w:rsidP="003D6EA4">
            <w:r>
              <w:t>(po potrebi dodajte nove vrstice)</w:t>
            </w:r>
          </w:p>
        </w:tc>
      </w:tr>
    </w:tbl>
    <w:p w14:paraId="0DA40616" w14:textId="77777777" w:rsidR="003D6EA4" w:rsidRDefault="003D6EA4" w:rsidP="0050017F">
      <w:pPr>
        <w:spacing w:line="240" w:lineRule="auto"/>
        <w:rPr>
          <w:b/>
        </w:rPr>
      </w:pPr>
    </w:p>
    <w:p w14:paraId="128BD636" w14:textId="77777777" w:rsidR="00FC632D" w:rsidRDefault="00FC632D">
      <w:pPr>
        <w:spacing w:after="160"/>
        <w:jc w:val="left"/>
        <w:rPr>
          <w:b/>
        </w:rPr>
      </w:pPr>
      <w:r>
        <w:rPr>
          <w:b/>
        </w:rPr>
        <w:br w:type="page"/>
      </w:r>
    </w:p>
    <w:p w14:paraId="1E90E440" w14:textId="77777777" w:rsidR="00FC632D" w:rsidRDefault="00FC632D" w:rsidP="003D6EA4">
      <w:pPr>
        <w:shd w:val="clear" w:color="auto" w:fill="9299D6" w:themeFill="accent1" w:themeFillTint="66"/>
        <w:rPr>
          <w:b/>
        </w:rPr>
        <w:sectPr w:rsidR="00FC632D" w:rsidSect="003C0F12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418" w:left="1418" w:header="709" w:footer="493" w:gutter="0"/>
          <w:cols w:space="708"/>
          <w:titlePg/>
          <w:docGrid w:linePitch="360"/>
        </w:sectPr>
      </w:pPr>
    </w:p>
    <w:p w14:paraId="5BDA63CE" w14:textId="77777777" w:rsidR="00FC632D" w:rsidRDefault="00FC632D" w:rsidP="003D6EA4">
      <w:pPr>
        <w:shd w:val="clear" w:color="auto" w:fill="9299D6" w:themeFill="accent1" w:themeFillTint="66"/>
        <w:rPr>
          <w:b/>
        </w:rPr>
      </w:pPr>
    </w:p>
    <w:p w14:paraId="4083DAA7" w14:textId="634EA9F1" w:rsidR="003D6EA4" w:rsidRPr="0066066D" w:rsidRDefault="003D6EA4" w:rsidP="003D6EA4">
      <w:pPr>
        <w:shd w:val="clear" w:color="auto" w:fill="9299D6" w:themeFill="accent1" w:themeFillTint="66"/>
        <w:rPr>
          <w:b/>
        </w:rPr>
      </w:pPr>
      <w:r>
        <w:rPr>
          <w:b/>
        </w:rPr>
        <w:t xml:space="preserve">E) </w:t>
      </w:r>
      <w:r w:rsidRPr="00CB6651">
        <w:rPr>
          <w:b/>
        </w:rPr>
        <w:t>ZAHTEVEK ZA PRENOS SREDSTEV MED POSTAVKAMI/SPREMEMBE PRENOSOV MED POSTAVKAMI</w:t>
      </w:r>
    </w:p>
    <w:p w14:paraId="1D681761" w14:textId="77777777" w:rsidR="003D6EA4" w:rsidRPr="0066066D" w:rsidRDefault="003D6EA4" w:rsidP="003D6EA4"/>
    <w:p w14:paraId="1B13F1D7" w14:textId="755F37BD" w:rsidR="003D6EA4" w:rsidRPr="003060C8" w:rsidRDefault="003060C8" w:rsidP="003D6EA4">
      <w:r>
        <w:t>Prenosi, pri katerih je potrebna sprememba sporazuma, so navedeni v</w:t>
      </w:r>
      <w:r w:rsidR="003D6EA4" w:rsidRPr="00CB6651">
        <w:t xml:space="preserve"> </w:t>
      </w:r>
      <w:r w:rsidR="00593560">
        <w:t xml:space="preserve">Prilogi 5 </w:t>
      </w:r>
      <w:r w:rsidR="00593560" w:rsidRPr="00CB6651">
        <w:t>Sporazuma o nepovratnih sredstvih</w:t>
      </w:r>
      <w:r w:rsidR="00593560">
        <w:t xml:space="preserve">, člen </w:t>
      </w:r>
      <w:r w:rsidR="00593560" w:rsidRPr="00593560">
        <w:rPr>
          <w:bCs/>
        </w:rPr>
        <w:t>2. PRORAČUNSKA PROŽNOST (– ČLEN 5.5)</w:t>
      </w:r>
      <w:r w:rsidR="009E0B96">
        <w:rPr>
          <w:bCs/>
        </w:rPr>
        <w:t xml:space="preserve">. </w:t>
      </w:r>
      <w:r w:rsidRPr="003060C8">
        <w:t>Za ostale spremembe dodatek k sporazumu ni potreben, zato zahtevka v tem primeru ne izpolnjujete.</w:t>
      </w:r>
    </w:p>
    <w:p w14:paraId="67318551" w14:textId="77777777" w:rsidR="003D6EA4" w:rsidRPr="0066066D" w:rsidRDefault="003D6EA4" w:rsidP="003D6EA4">
      <w:pPr>
        <w:rPr>
          <w:b/>
        </w:rPr>
      </w:pPr>
    </w:p>
    <w:p w14:paraId="71D467D0" w14:textId="77777777" w:rsidR="003D6EA4" w:rsidRDefault="003D6EA4" w:rsidP="003D6EA4">
      <w:pPr>
        <w:spacing w:after="200" w:line="360" w:lineRule="auto"/>
        <w:rPr>
          <w:rFonts w:ascii="Calibri" w:eastAsia="Calibri" w:hAnsi="Calibri"/>
          <w:b/>
        </w:rPr>
      </w:pPr>
      <w:r w:rsidRPr="00AB4733">
        <w:rPr>
          <w:rFonts w:ascii="Calibri" w:eastAsia="Calibri" w:hAnsi="Calibri"/>
          <w:b/>
        </w:rPr>
        <w:t>Prenos: Želeli bi zaprosi</w:t>
      </w:r>
      <w:r>
        <w:rPr>
          <w:rFonts w:ascii="Calibri" w:eastAsia="Calibri" w:hAnsi="Calibri"/>
          <w:b/>
        </w:rPr>
        <w:t xml:space="preserve">ti za prenos sredstev med odhodnimi in dohodnimi mobilnostmi. </w:t>
      </w:r>
      <w:r w:rsidRPr="00AB4733">
        <w:rPr>
          <w:rFonts w:ascii="Calibri" w:eastAsia="Calibri" w:hAnsi="Calibri"/>
          <w:b/>
        </w:rPr>
        <w:t xml:space="preserve"> </w:t>
      </w:r>
    </w:p>
    <w:p w14:paraId="2F9B7671" w14:textId="77777777" w:rsidR="00C916DF" w:rsidRDefault="00C916DF" w:rsidP="00C916DF">
      <w:pPr>
        <w:spacing w:after="200" w:line="360" w:lineRule="auto"/>
        <w:rPr>
          <w:rFonts w:ascii="Calibri" w:eastAsia="Calibri" w:hAnsi="Calibri"/>
          <w:b/>
          <w:color w:val="000000"/>
          <w:lang w:eastAsia="sl-SI"/>
        </w:rPr>
      </w:pPr>
      <w:r>
        <w:rPr>
          <w:rFonts w:ascii="Calibri" w:eastAsia="Calibri" w:hAnsi="Calibri"/>
          <w:b/>
          <w:color w:val="000000"/>
          <w:lang w:eastAsia="sl-SI"/>
        </w:rPr>
        <w:t xml:space="preserve">Država: </w:t>
      </w:r>
      <w:r w:rsidRPr="00794E84">
        <w:rPr>
          <w:rFonts w:ascii="Calibri" w:hAnsi="Calibri"/>
          <w:b/>
          <w:bCs/>
          <w:highlight w:val="lightGray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Pr="00794E84">
        <w:rPr>
          <w:rFonts w:ascii="Calibri" w:hAnsi="Calibri"/>
          <w:b/>
          <w:bCs/>
          <w:highlight w:val="lightGray"/>
        </w:rPr>
        <w:instrText xml:space="preserve"> FORMTEXT </w:instrText>
      </w:r>
      <w:r w:rsidRPr="00794E84">
        <w:rPr>
          <w:rFonts w:ascii="Calibri" w:hAnsi="Calibri"/>
          <w:b/>
          <w:bCs/>
          <w:highlight w:val="lightGray"/>
        </w:rPr>
      </w:r>
      <w:r w:rsidRPr="00794E84">
        <w:rPr>
          <w:rFonts w:ascii="Calibri" w:hAnsi="Calibri"/>
          <w:b/>
          <w:bCs/>
          <w:highlight w:val="lightGray"/>
        </w:rPr>
        <w:fldChar w:fldCharType="separate"/>
      </w:r>
      <w:r w:rsidRPr="00794E84">
        <w:rPr>
          <w:rFonts w:ascii="Calibri" w:hAnsi="Calibri"/>
          <w:b/>
          <w:bCs/>
          <w:noProof/>
          <w:highlight w:val="lightGray"/>
        </w:rPr>
        <w:t> </w:t>
      </w:r>
      <w:r w:rsidRPr="00794E84">
        <w:rPr>
          <w:rFonts w:ascii="Calibri" w:hAnsi="Calibri"/>
          <w:b/>
          <w:bCs/>
          <w:noProof/>
          <w:highlight w:val="lightGray"/>
        </w:rPr>
        <w:t> </w:t>
      </w:r>
      <w:r w:rsidRPr="00794E84">
        <w:rPr>
          <w:rFonts w:ascii="Calibri" w:hAnsi="Calibri"/>
          <w:b/>
          <w:bCs/>
          <w:noProof/>
          <w:highlight w:val="lightGray"/>
        </w:rPr>
        <w:t> </w:t>
      </w:r>
      <w:r w:rsidRPr="00794E84">
        <w:rPr>
          <w:rFonts w:ascii="Calibri" w:hAnsi="Calibri"/>
          <w:b/>
          <w:bCs/>
          <w:noProof/>
          <w:highlight w:val="lightGray"/>
        </w:rPr>
        <w:t> </w:t>
      </w:r>
      <w:r w:rsidRPr="00794E84">
        <w:rPr>
          <w:rFonts w:ascii="Calibri" w:hAnsi="Calibri"/>
          <w:b/>
          <w:bCs/>
          <w:noProof/>
          <w:highlight w:val="lightGray"/>
        </w:rPr>
        <w:t> </w:t>
      </w:r>
      <w:r w:rsidRPr="00794E84">
        <w:rPr>
          <w:rFonts w:ascii="Calibri" w:hAnsi="Calibri"/>
          <w:b/>
          <w:bCs/>
          <w:highlight w:val="lightGray"/>
        </w:rPr>
        <w:fldChar w:fldCharType="end"/>
      </w:r>
    </w:p>
    <w:p w14:paraId="2E19D209" w14:textId="7A1B985A" w:rsidR="00C916DF" w:rsidRDefault="00C916DF" w:rsidP="00C916DF">
      <w:pPr>
        <w:spacing w:after="200" w:line="36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  <w:color w:val="000000"/>
          <w:lang w:eastAsia="sl-SI"/>
        </w:rPr>
        <w:t>Odobreno po sporazumu po postavkah:</w:t>
      </w:r>
    </w:p>
    <w:p w14:paraId="19BE406D" w14:textId="77777777" w:rsidR="00C916DF" w:rsidRDefault="00C916DF" w:rsidP="003D6EA4">
      <w:pPr>
        <w:spacing w:after="200" w:line="360" w:lineRule="auto"/>
        <w:rPr>
          <w:rFonts w:ascii="Calibri" w:eastAsia="Calibri" w:hAnsi="Calibri"/>
          <w:b/>
          <w:color w:val="000000"/>
          <w:lang w:eastAsia="sl-SI"/>
        </w:rPr>
      </w:pPr>
    </w:p>
    <w:p w14:paraId="0FD5410F" w14:textId="4353F4DC" w:rsidR="003D6EA4" w:rsidRDefault="003D6EA4" w:rsidP="003D6EA4">
      <w:pPr>
        <w:spacing w:line="360" w:lineRule="auto"/>
        <w:rPr>
          <w:rFonts w:ascii="Calibri" w:eastAsia="Calibri" w:hAnsi="Calibri"/>
          <w:b/>
          <w:color w:val="000000"/>
          <w:lang w:eastAsia="sl-SI"/>
        </w:rPr>
      </w:pPr>
    </w:p>
    <w:tbl>
      <w:tblPr>
        <w:tblpPr w:leftFromText="141" w:rightFromText="141" w:vertAnchor="text" w:horzAnchor="margin" w:tblpY="-947"/>
        <w:tblW w:w="148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1134"/>
        <w:gridCol w:w="1418"/>
        <w:gridCol w:w="1417"/>
        <w:gridCol w:w="1560"/>
        <w:gridCol w:w="992"/>
        <w:gridCol w:w="992"/>
        <w:gridCol w:w="1134"/>
        <w:gridCol w:w="1985"/>
        <w:gridCol w:w="2078"/>
        <w:gridCol w:w="993"/>
      </w:tblGrid>
      <w:tr w:rsidR="00C916DF" w:rsidRPr="00F341DC" w14:paraId="2111086A" w14:textId="77777777" w:rsidTr="00C916DF">
        <w:trPr>
          <w:cantSplit/>
        </w:trPr>
        <w:tc>
          <w:tcPr>
            <w:tcW w:w="1126" w:type="dxa"/>
            <w:shd w:val="clear" w:color="auto" w:fill="D9D9D9" w:themeFill="background1" w:themeFillShade="D9"/>
          </w:tcPr>
          <w:p w14:paraId="65F448A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t>Tip mobilnosti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793FA32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eastAsia="Calibri" w:hAnsi="Calibri"/>
                <w:color w:val="000000"/>
                <w:sz w:val="20"/>
                <w:szCs w:val="20"/>
                <w:lang w:eastAsia="sl-SI"/>
              </w:rPr>
              <w:t>Smer mobilnosti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2F22D9A" w14:textId="77777777" w:rsidR="00C916DF" w:rsidRPr="00F341DC" w:rsidRDefault="00C916DF" w:rsidP="00C916DF">
            <w:pPr>
              <w:spacing w:before="60" w:after="40"/>
              <w:rPr>
                <w:rFonts w:eastAsia="Calibri" w:cstheme="minorHAnsi"/>
                <w:color w:val="000000"/>
                <w:sz w:val="20"/>
                <w:szCs w:val="20"/>
                <w:lang w:eastAsia="sl-SI"/>
              </w:rPr>
            </w:pPr>
            <w:r w:rsidRPr="00F341DC">
              <w:rPr>
                <w:rFonts w:eastAsia="Calibri" w:cstheme="minorHAnsi"/>
                <w:color w:val="000000"/>
                <w:sz w:val="20"/>
                <w:szCs w:val="20"/>
                <w:lang w:eastAsia="sl-SI"/>
              </w:rPr>
              <w:t>Število mobilnosti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FCC33D5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Individualna podpora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7ED1F6A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Celotno trajanje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341DC">
              <w:rPr>
                <w:rFonts w:cstheme="minorHAnsi"/>
                <w:sz w:val="20"/>
                <w:szCs w:val="20"/>
              </w:rPr>
              <w:t>(v polnih mesecih/dnevih brez poti)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EDADF5A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Št. dni za pot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DB7623A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Pot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F401F71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Pas razdalje (km)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A02F9C3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Št. udeležencev z manj priložnostmi</w:t>
            </w:r>
          </w:p>
        </w:tc>
        <w:tc>
          <w:tcPr>
            <w:tcW w:w="2078" w:type="dxa"/>
            <w:shd w:val="clear" w:color="auto" w:fill="D9D9D9" w:themeFill="background1" w:themeFillShade="D9"/>
          </w:tcPr>
          <w:p w14:paraId="7F345ACB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»Top-up« za udeležence z manj priložnostmi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68C1D5A" w14:textId="77777777" w:rsidR="00C916DF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Skupaj</w:t>
            </w:r>
          </w:p>
          <w:p w14:paraId="184EC610" w14:textId="77777777" w:rsidR="00C916DF" w:rsidRPr="00F341DC" w:rsidRDefault="00C916DF" w:rsidP="00C916DF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(v  EUR)</w:t>
            </w:r>
          </w:p>
        </w:tc>
      </w:tr>
      <w:tr w:rsidR="00C916DF" w:rsidRPr="00F341DC" w14:paraId="12D9958F" w14:textId="77777777" w:rsidTr="00C916DF">
        <w:trPr>
          <w:cantSplit/>
        </w:trPr>
        <w:tc>
          <w:tcPr>
            <w:tcW w:w="1126" w:type="dxa"/>
          </w:tcPr>
          <w:p w14:paraId="257C919E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6EB1C5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4AAE31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AD6A6A5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7C3F84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417E088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30D9242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AB0A115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3520517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33E1E380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7BE171D9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C916DF" w:rsidRPr="00F341DC" w14:paraId="52C18597" w14:textId="77777777" w:rsidTr="00C916DF">
        <w:trPr>
          <w:cantSplit/>
        </w:trPr>
        <w:tc>
          <w:tcPr>
            <w:tcW w:w="1126" w:type="dxa"/>
          </w:tcPr>
          <w:p w14:paraId="404B4F03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4230B8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F7EAB1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97651C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B2CBAAD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E026832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D642EFD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76B7E3F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01D704A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30DAB61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51876885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C916DF" w:rsidRPr="00F341DC" w14:paraId="5029F6B9" w14:textId="77777777" w:rsidTr="00C916DF">
        <w:trPr>
          <w:cantSplit/>
        </w:trPr>
        <w:tc>
          <w:tcPr>
            <w:tcW w:w="1126" w:type="dxa"/>
          </w:tcPr>
          <w:p w14:paraId="652ED270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04BF1B2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C841FC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43C47853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348F03A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034C66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3AB1A89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6259C16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7BE1E78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247CBA9B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600F909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C916DF" w:rsidRPr="00F341DC" w14:paraId="581421D3" w14:textId="77777777" w:rsidTr="00C916DF">
        <w:trPr>
          <w:cantSplit/>
        </w:trPr>
        <w:tc>
          <w:tcPr>
            <w:tcW w:w="1126" w:type="dxa"/>
          </w:tcPr>
          <w:p w14:paraId="74EAEE32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3C0EFF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BC1F373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AA56934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6C1D557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5226890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4121CC1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5E5D3AE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1CF6A390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3CED8DA0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005F0374" w14:textId="77777777" w:rsidR="00C916DF" w:rsidRPr="00F341DC" w:rsidRDefault="00C916DF" w:rsidP="00C916DF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</w:tbl>
    <w:p w14:paraId="773B1D45" w14:textId="4F2769A0" w:rsidR="0053652B" w:rsidRDefault="0053652B" w:rsidP="003D6EA4">
      <w:pPr>
        <w:spacing w:line="360" w:lineRule="auto"/>
        <w:rPr>
          <w:rFonts w:ascii="Calibri" w:eastAsia="Calibri" w:hAnsi="Calibri"/>
          <w:b/>
          <w:color w:val="000000"/>
          <w:lang w:eastAsia="sl-SI"/>
        </w:rPr>
      </w:pPr>
    </w:p>
    <w:p w14:paraId="198180F4" w14:textId="4EFC271B" w:rsidR="00D87C40" w:rsidRDefault="00D87C40" w:rsidP="003D6EA4">
      <w:pPr>
        <w:spacing w:after="200" w:line="360" w:lineRule="auto"/>
        <w:rPr>
          <w:rFonts w:ascii="Calibri" w:eastAsia="Calibri" w:hAnsi="Calibri"/>
          <w:b/>
          <w:color w:val="000000"/>
          <w:lang w:eastAsia="sl-SI"/>
        </w:rPr>
      </w:pPr>
    </w:p>
    <w:p w14:paraId="238FA3DF" w14:textId="77777777" w:rsidR="00783430" w:rsidRDefault="00783430" w:rsidP="00C916DF">
      <w:pPr>
        <w:rPr>
          <w:rFonts w:ascii="Calibri" w:eastAsia="Calibri" w:hAnsi="Calibri"/>
          <w:b/>
          <w:color w:val="000000"/>
          <w:lang w:eastAsia="sl-SI"/>
        </w:rPr>
      </w:pPr>
    </w:p>
    <w:p w14:paraId="036050A8" w14:textId="60BBE6BC" w:rsidR="00D87C40" w:rsidRPr="00C916DF" w:rsidRDefault="00D87C40" w:rsidP="00C916DF">
      <w:pPr>
        <w:rPr>
          <w:rFonts w:ascii="Calibri" w:eastAsia="Calibri" w:hAnsi="Calibri"/>
          <w:b/>
          <w:color w:val="000000"/>
          <w:lang w:eastAsia="sl-SI"/>
        </w:rPr>
      </w:pPr>
      <w:r>
        <w:rPr>
          <w:rFonts w:ascii="Calibri" w:eastAsia="Calibri" w:hAnsi="Calibri"/>
          <w:b/>
          <w:color w:val="000000"/>
          <w:lang w:eastAsia="sl-SI"/>
        </w:rPr>
        <w:lastRenderedPageBreak/>
        <w:t>Novo zaprošeno:</w:t>
      </w:r>
    </w:p>
    <w:tbl>
      <w:tblPr>
        <w:tblpPr w:leftFromText="141" w:rightFromText="141" w:vertAnchor="text" w:horzAnchor="margin" w:tblpY="267"/>
        <w:tblW w:w="148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1134"/>
        <w:gridCol w:w="1418"/>
        <w:gridCol w:w="1417"/>
        <w:gridCol w:w="1560"/>
        <w:gridCol w:w="992"/>
        <w:gridCol w:w="992"/>
        <w:gridCol w:w="1134"/>
        <w:gridCol w:w="1985"/>
        <w:gridCol w:w="2078"/>
        <w:gridCol w:w="993"/>
      </w:tblGrid>
      <w:tr w:rsidR="00D87C40" w:rsidRPr="00F341DC" w14:paraId="5B6F7CB8" w14:textId="77777777" w:rsidTr="004D2C57">
        <w:trPr>
          <w:cantSplit/>
        </w:trPr>
        <w:tc>
          <w:tcPr>
            <w:tcW w:w="1126" w:type="dxa"/>
            <w:shd w:val="clear" w:color="auto" w:fill="D9D9D9" w:themeFill="background1" w:themeFillShade="D9"/>
          </w:tcPr>
          <w:p w14:paraId="2102E80B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t>Tip mobilnosti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78CAB84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eastAsia="Calibri" w:hAnsi="Calibri"/>
                <w:color w:val="000000"/>
                <w:sz w:val="20"/>
                <w:szCs w:val="20"/>
                <w:lang w:eastAsia="sl-SI"/>
              </w:rPr>
              <w:t>Smer mobilnosti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A9C9F4D" w14:textId="77777777" w:rsidR="00D87C40" w:rsidRPr="00F341DC" w:rsidRDefault="00D87C40" w:rsidP="004D2C57">
            <w:pPr>
              <w:spacing w:before="60" w:after="40"/>
              <w:rPr>
                <w:rFonts w:eastAsia="Calibri" w:cstheme="minorHAnsi"/>
                <w:color w:val="000000"/>
                <w:sz w:val="20"/>
                <w:szCs w:val="20"/>
                <w:lang w:eastAsia="sl-SI"/>
              </w:rPr>
            </w:pPr>
            <w:r w:rsidRPr="00F341DC">
              <w:rPr>
                <w:rFonts w:eastAsia="Calibri" w:cstheme="minorHAnsi"/>
                <w:color w:val="000000"/>
                <w:sz w:val="20"/>
                <w:szCs w:val="20"/>
                <w:lang w:eastAsia="sl-SI"/>
              </w:rPr>
              <w:t>Število mobilnosti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598173B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Individualna podpora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6BFE622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Celotno trajanje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341DC">
              <w:rPr>
                <w:rFonts w:cstheme="minorHAnsi"/>
                <w:sz w:val="20"/>
                <w:szCs w:val="20"/>
              </w:rPr>
              <w:t>(v polnih mesecih/dnevih brez poti)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AEC8CEE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Št. dni za pot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FE7537C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F341DC">
              <w:rPr>
                <w:rFonts w:cstheme="minorHAnsi"/>
                <w:sz w:val="20"/>
                <w:szCs w:val="20"/>
              </w:rPr>
              <w:t>Pot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87AB1C2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Pas razdalje (km)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602471A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Št. udeležencev z manj priložnostmi</w:t>
            </w:r>
          </w:p>
        </w:tc>
        <w:tc>
          <w:tcPr>
            <w:tcW w:w="2078" w:type="dxa"/>
            <w:shd w:val="clear" w:color="auto" w:fill="D9D9D9" w:themeFill="background1" w:themeFillShade="D9"/>
          </w:tcPr>
          <w:p w14:paraId="606E924D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»Top-up« za udeležence z manj priložnostmi</w:t>
            </w:r>
            <w:r>
              <w:rPr>
                <w:rFonts w:cstheme="minorHAnsi"/>
                <w:sz w:val="20"/>
                <w:szCs w:val="20"/>
              </w:rPr>
              <w:t xml:space="preserve"> (v  EUR)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CEF765B" w14:textId="77777777" w:rsidR="00D87C40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 w:rsidRPr="004F4FEE">
              <w:rPr>
                <w:rFonts w:cstheme="minorHAnsi"/>
                <w:sz w:val="20"/>
                <w:szCs w:val="20"/>
              </w:rPr>
              <w:t>Skupaj</w:t>
            </w:r>
          </w:p>
          <w:p w14:paraId="599C477D" w14:textId="77777777" w:rsidR="00D87C40" w:rsidRPr="00F341DC" w:rsidRDefault="00D87C40" w:rsidP="004D2C57">
            <w:pPr>
              <w:spacing w:before="60"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(v  EUR)</w:t>
            </w:r>
          </w:p>
        </w:tc>
      </w:tr>
      <w:tr w:rsidR="00D87C40" w:rsidRPr="00F341DC" w14:paraId="65892737" w14:textId="77777777" w:rsidTr="004D2C57">
        <w:trPr>
          <w:cantSplit/>
        </w:trPr>
        <w:tc>
          <w:tcPr>
            <w:tcW w:w="1126" w:type="dxa"/>
          </w:tcPr>
          <w:p w14:paraId="5F1097C7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A9B8D94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C9329E6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4BB532B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17260B3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BF4A930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40B8184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87447B8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2FF04279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2F32F3A0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50B90888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D87C40" w:rsidRPr="00F341DC" w14:paraId="76516012" w14:textId="77777777" w:rsidTr="004D2C57">
        <w:trPr>
          <w:cantSplit/>
        </w:trPr>
        <w:tc>
          <w:tcPr>
            <w:tcW w:w="1126" w:type="dxa"/>
          </w:tcPr>
          <w:p w14:paraId="59B252B4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91BA88C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51DBE94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12504B1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431B460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1E17197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0CF5AFF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DE2B87D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2DCC763E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17E0F27B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2BC316E0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D87C40" w:rsidRPr="00F341DC" w14:paraId="0E5F8424" w14:textId="77777777" w:rsidTr="004D2C57">
        <w:trPr>
          <w:cantSplit/>
        </w:trPr>
        <w:tc>
          <w:tcPr>
            <w:tcW w:w="1126" w:type="dxa"/>
          </w:tcPr>
          <w:p w14:paraId="2ADF846F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BE84D65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9EE08EF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3BD9B295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29A4DE6A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4F54BA5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163C931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C2A24E2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67D5C1E6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0E7C7F8E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59362CBF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  <w:tr w:rsidR="00D87C40" w:rsidRPr="00F341DC" w14:paraId="1A4D9B24" w14:textId="77777777" w:rsidTr="004D2C57">
        <w:trPr>
          <w:cantSplit/>
        </w:trPr>
        <w:tc>
          <w:tcPr>
            <w:tcW w:w="1126" w:type="dxa"/>
          </w:tcPr>
          <w:p w14:paraId="015D0A03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955B9A7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8C02E16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FB4CEF2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673E24B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6BD42EB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5BD0BF6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080A6FF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52935B2E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2078" w:type="dxa"/>
          </w:tcPr>
          <w:p w14:paraId="7A1DC5AE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63359979" w14:textId="77777777" w:rsidR="00D87C40" w:rsidRPr="00F341DC" w:rsidRDefault="00D87C40" w:rsidP="004D2C57">
            <w:pPr>
              <w:spacing w:before="60" w:after="40"/>
              <w:rPr>
                <w:rFonts w:ascii="Calibri" w:hAnsi="Calibri" w:cs="Arial Narrow"/>
                <w:sz w:val="20"/>
                <w:szCs w:val="20"/>
              </w:rPr>
            </w:pP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341DC">
              <w:rPr>
                <w:rFonts w:ascii="Calibri" w:hAnsi="Calibri" w:cs="Arial Narrow"/>
                <w:sz w:val="20"/>
                <w:szCs w:val="20"/>
              </w:rPr>
              <w:instrText xml:space="preserve"> FORMTEXT </w:instrText>
            </w:r>
            <w:r w:rsidRPr="00F341DC">
              <w:rPr>
                <w:rFonts w:ascii="Calibri" w:hAnsi="Calibri" w:cs="Arial Narrow"/>
                <w:sz w:val="20"/>
                <w:szCs w:val="20"/>
              </w:rPr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separate"/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noProof/>
                <w:sz w:val="20"/>
                <w:szCs w:val="20"/>
              </w:rPr>
              <w:t> </w:t>
            </w:r>
            <w:r w:rsidRPr="00F341DC">
              <w:rPr>
                <w:rFonts w:ascii="Calibri" w:hAnsi="Calibri" w:cs="Arial Narrow"/>
                <w:sz w:val="20"/>
                <w:szCs w:val="20"/>
              </w:rPr>
              <w:fldChar w:fldCharType="end"/>
            </w:r>
          </w:p>
        </w:tc>
      </w:tr>
    </w:tbl>
    <w:p w14:paraId="2E4561F0" w14:textId="77777777" w:rsidR="00D87C40" w:rsidRDefault="00D87C40" w:rsidP="00D87C40">
      <w:pPr>
        <w:spacing w:line="360" w:lineRule="auto"/>
        <w:rPr>
          <w:rFonts w:ascii="Calibri" w:eastAsia="Calibri" w:hAnsi="Calibri"/>
          <w:b/>
          <w:color w:val="000000"/>
          <w:sz w:val="16"/>
          <w:szCs w:val="16"/>
          <w:lang w:eastAsia="sl-SI"/>
        </w:rPr>
      </w:pPr>
    </w:p>
    <w:p w14:paraId="36CAEDF5" w14:textId="77777777" w:rsidR="00D87C40" w:rsidRDefault="00D87C40" w:rsidP="00D87C40">
      <w:pPr>
        <w:spacing w:line="360" w:lineRule="auto"/>
        <w:rPr>
          <w:rFonts w:ascii="Calibri" w:eastAsia="Calibri" w:hAnsi="Calibri"/>
          <w:b/>
          <w:color w:val="000000"/>
          <w:sz w:val="16"/>
          <w:szCs w:val="16"/>
          <w:lang w:eastAsia="sl-SI"/>
        </w:rPr>
      </w:pPr>
      <w:r w:rsidRPr="005E562D">
        <w:rPr>
          <w:rFonts w:ascii="Calibri" w:eastAsia="Calibri" w:hAnsi="Calibri"/>
          <w:b/>
          <w:color w:val="000000"/>
          <w:sz w:val="16"/>
          <w:szCs w:val="16"/>
          <w:lang w:eastAsia="sl-SI"/>
        </w:rPr>
        <w:t xml:space="preserve">*Pri navedbi sredstev upoštevajte, da se le ta </w:t>
      </w:r>
      <w:r>
        <w:rPr>
          <w:rFonts w:ascii="Calibri" w:eastAsia="Calibri" w:hAnsi="Calibri"/>
          <w:b/>
          <w:color w:val="000000"/>
          <w:sz w:val="16"/>
          <w:szCs w:val="16"/>
          <w:lang w:eastAsia="sl-SI"/>
        </w:rPr>
        <w:t>iz</w:t>
      </w:r>
      <w:r w:rsidRPr="005E562D">
        <w:rPr>
          <w:rFonts w:ascii="Calibri" w:eastAsia="Calibri" w:hAnsi="Calibri"/>
          <w:b/>
          <w:color w:val="000000"/>
          <w:sz w:val="16"/>
          <w:szCs w:val="16"/>
          <w:lang w:eastAsia="sl-SI"/>
        </w:rPr>
        <w:t>računajo na podlagi prispevka na enoto, določenega v Prilogi III.</w:t>
      </w:r>
    </w:p>
    <w:p w14:paraId="6484B90E" w14:textId="77777777" w:rsidR="0053652B" w:rsidRPr="0053652B" w:rsidRDefault="0053652B" w:rsidP="00F341DC">
      <w:pPr>
        <w:spacing w:line="360" w:lineRule="auto"/>
        <w:rPr>
          <w:rFonts w:ascii="Calibri" w:eastAsia="Calibri" w:hAnsi="Calibri"/>
          <w:b/>
          <w:color w:val="000000"/>
          <w:sz w:val="16"/>
          <w:szCs w:val="1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D6EA4" w:rsidRPr="00350488" w14:paraId="108E6C3E" w14:textId="77777777" w:rsidTr="00FB16F9">
        <w:trPr>
          <w:trHeight w:val="417"/>
        </w:trPr>
        <w:tc>
          <w:tcPr>
            <w:tcW w:w="9212" w:type="dxa"/>
            <w:shd w:val="clear" w:color="auto" w:fill="D9D9D9" w:themeFill="background1" w:themeFillShade="D9"/>
          </w:tcPr>
          <w:p w14:paraId="7E369F69" w14:textId="0B45B009" w:rsidR="003D6EA4" w:rsidRPr="00350488" w:rsidRDefault="003D6EA4" w:rsidP="00FB16F9">
            <w:pPr>
              <w:spacing w:line="360" w:lineRule="auto"/>
              <w:rPr>
                <w:rFonts w:ascii="Calibri" w:eastAsia="Calibri" w:hAnsi="Calibri"/>
                <w:b/>
              </w:rPr>
            </w:pPr>
            <w:r w:rsidRPr="00350488">
              <w:rPr>
                <w:rFonts w:ascii="Calibri" w:eastAsia="Calibri" w:hAnsi="Calibri"/>
                <w:b/>
              </w:rPr>
              <w:t>Razlogi za prenos sredstev med postavkami (največ pol strani</w:t>
            </w:r>
            <w:r>
              <w:rPr>
                <w:rFonts w:ascii="Calibri" w:eastAsia="Calibri" w:hAnsi="Calibri"/>
                <w:b/>
              </w:rPr>
              <w:t>, za vsako državo posebej</w:t>
            </w:r>
            <w:r w:rsidRPr="00350488">
              <w:rPr>
                <w:rFonts w:ascii="Calibri" w:eastAsia="Calibri" w:hAnsi="Calibri"/>
                <w:b/>
              </w:rPr>
              <w:t>)</w:t>
            </w:r>
            <w:r>
              <w:rPr>
                <w:rFonts w:ascii="Calibri" w:eastAsia="Calibri" w:hAnsi="Calibri"/>
                <w:b/>
              </w:rPr>
              <w:t>:</w:t>
            </w:r>
          </w:p>
        </w:tc>
      </w:tr>
      <w:tr w:rsidR="003D6EA4" w:rsidRPr="00350488" w14:paraId="55CA5CA2" w14:textId="77777777" w:rsidTr="00FB16F9">
        <w:tc>
          <w:tcPr>
            <w:tcW w:w="9212" w:type="dxa"/>
          </w:tcPr>
          <w:p w14:paraId="42DB4BFB" w14:textId="77777777" w:rsidR="003D6EA4" w:rsidRPr="00350488" w:rsidRDefault="003D6EA4" w:rsidP="00FB16F9">
            <w:pPr>
              <w:spacing w:line="360" w:lineRule="auto"/>
              <w:rPr>
                <w:rFonts w:ascii="Calibri" w:eastAsia="Calibri" w:hAnsi="Calibri"/>
                <w:color w:val="000000"/>
                <w:lang w:eastAsia="sl-SI"/>
              </w:rPr>
            </w:pPr>
            <w:r w:rsidRPr="00350488">
              <w:rPr>
                <w:rFonts w:ascii="Calibri" w:eastAsia="Calibri" w:hAnsi="Calibri"/>
                <w:b/>
                <w:color w:val="000000"/>
                <w:lang w:eastAsia="sl-SI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350488">
              <w:rPr>
                <w:rFonts w:ascii="Calibri" w:eastAsia="Calibri" w:hAnsi="Calibri"/>
                <w:b/>
                <w:color w:val="000000"/>
                <w:lang w:eastAsia="sl-SI"/>
              </w:rPr>
              <w:instrText xml:space="preserve"> FORMTEXT </w:instrText>
            </w:r>
            <w:r w:rsidRPr="00350488">
              <w:rPr>
                <w:rFonts w:ascii="Calibri" w:eastAsia="Calibri" w:hAnsi="Calibri"/>
                <w:b/>
                <w:color w:val="000000"/>
                <w:lang w:eastAsia="sl-SI"/>
              </w:rPr>
            </w:r>
            <w:r w:rsidRPr="00350488">
              <w:rPr>
                <w:rFonts w:ascii="Calibri" w:eastAsia="Calibri" w:hAnsi="Calibri"/>
                <w:b/>
                <w:color w:val="000000"/>
                <w:lang w:eastAsia="sl-SI"/>
              </w:rPr>
              <w:fldChar w:fldCharType="separate"/>
            </w:r>
            <w:r w:rsidRPr="00350488">
              <w:rPr>
                <w:rFonts w:ascii="Calibri" w:eastAsia="Calibri" w:hAnsi="Calibri"/>
                <w:b/>
                <w:noProof/>
                <w:color w:val="000000"/>
                <w:lang w:eastAsia="sl-SI"/>
              </w:rPr>
              <w:t> </w:t>
            </w:r>
            <w:r w:rsidRPr="00350488">
              <w:rPr>
                <w:rFonts w:ascii="Calibri" w:eastAsia="Calibri" w:hAnsi="Calibri"/>
                <w:b/>
                <w:noProof/>
                <w:color w:val="000000"/>
                <w:lang w:eastAsia="sl-SI"/>
              </w:rPr>
              <w:t> </w:t>
            </w:r>
            <w:r w:rsidRPr="00350488">
              <w:rPr>
                <w:rFonts w:ascii="Calibri" w:eastAsia="Calibri" w:hAnsi="Calibri"/>
                <w:b/>
                <w:noProof/>
                <w:color w:val="000000"/>
                <w:lang w:eastAsia="sl-SI"/>
              </w:rPr>
              <w:t> </w:t>
            </w:r>
            <w:r w:rsidRPr="00350488">
              <w:rPr>
                <w:rFonts w:ascii="Calibri" w:eastAsia="Calibri" w:hAnsi="Calibri"/>
                <w:b/>
                <w:noProof/>
                <w:color w:val="000000"/>
                <w:lang w:eastAsia="sl-SI"/>
              </w:rPr>
              <w:t> </w:t>
            </w:r>
            <w:r w:rsidRPr="00350488">
              <w:rPr>
                <w:rFonts w:ascii="Calibri" w:eastAsia="Calibri" w:hAnsi="Calibri"/>
                <w:b/>
                <w:noProof/>
                <w:color w:val="000000"/>
                <w:lang w:eastAsia="sl-SI"/>
              </w:rPr>
              <w:t> </w:t>
            </w:r>
            <w:r w:rsidRPr="00350488">
              <w:rPr>
                <w:rFonts w:ascii="Calibri" w:eastAsia="Calibri" w:hAnsi="Calibri"/>
                <w:color w:val="000000"/>
                <w:lang w:eastAsia="sl-SI"/>
              </w:rPr>
              <w:fldChar w:fldCharType="end"/>
            </w:r>
          </w:p>
          <w:p w14:paraId="71FEC4A2" w14:textId="77777777" w:rsidR="003D6EA4" w:rsidRPr="00350488" w:rsidRDefault="003D6EA4" w:rsidP="00FB16F9">
            <w:pPr>
              <w:spacing w:line="360" w:lineRule="auto"/>
              <w:rPr>
                <w:rFonts w:ascii="Calibri" w:eastAsia="Calibri" w:hAnsi="Calibri"/>
              </w:rPr>
            </w:pPr>
          </w:p>
        </w:tc>
      </w:tr>
    </w:tbl>
    <w:p w14:paraId="73B24377" w14:textId="77777777" w:rsidR="00130091" w:rsidRPr="0066066D" w:rsidRDefault="00130091" w:rsidP="0050017F">
      <w:pPr>
        <w:spacing w:line="240" w:lineRule="auto"/>
        <w:rPr>
          <w:b/>
        </w:rPr>
      </w:pPr>
    </w:p>
    <w:p w14:paraId="43E2B061" w14:textId="77777777" w:rsidR="00130091" w:rsidRDefault="00130091" w:rsidP="0050017F">
      <w:pPr>
        <w:spacing w:line="240" w:lineRule="auto"/>
        <w:rPr>
          <w:b/>
        </w:rPr>
      </w:pPr>
    </w:p>
    <w:p w14:paraId="3247041F" w14:textId="61728AE9" w:rsidR="00137BDA" w:rsidRDefault="00654913" w:rsidP="0050017F">
      <w:pPr>
        <w:spacing w:line="240" w:lineRule="auto"/>
      </w:pPr>
      <w:r w:rsidRPr="00654913">
        <w:t>S podpisom tega dokumenta potrjujem, da so navedene informacije v tem obrazcu resnične in točne in da je oddana vloga popolna.</w:t>
      </w:r>
      <w:r w:rsidR="00130091" w:rsidRPr="00D1600C">
        <w:t xml:space="preserve"> </w:t>
      </w:r>
    </w:p>
    <w:p w14:paraId="61375559" w14:textId="675490E1" w:rsidR="00130091" w:rsidRPr="00D1600C" w:rsidRDefault="00130091" w:rsidP="0050017F">
      <w:pPr>
        <w:spacing w:line="240" w:lineRule="auto"/>
      </w:pPr>
      <w:r w:rsidRPr="00D1600C">
        <w:t>Podane informacije v zahtevku so bile potrjene s strani odgovornih oseb partnerjev konzorcija</w:t>
      </w:r>
      <w:r w:rsidRPr="00D1600C">
        <w:rPr>
          <w:vertAlign w:val="superscript"/>
        </w:rPr>
        <w:footnoteReference w:id="2"/>
      </w:r>
      <w:r w:rsidRPr="00D1600C">
        <w:t>.</w:t>
      </w:r>
    </w:p>
    <w:p w14:paraId="714B26BF" w14:textId="77777777" w:rsidR="00130091" w:rsidRPr="0066066D" w:rsidRDefault="00130091" w:rsidP="0050017F">
      <w:pPr>
        <w:spacing w:line="240" w:lineRule="auto"/>
      </w:pPr>
    </w:p>
    <w:p w14:paraId="694CAC2D" w14:textId="77777777" w:rsidR="00654913" w:rsidRDefault="00654913" w:rsidP="00235250">
      <w:pPr>
        <w:spacing w:line="240" w:lineRule="auto"/>
        <w:rPr>
          <w:u w:val="single"/>
        </w:rPr>
      </w:pPr>
    </w:p>
    <w:p w14:paraId="569D9B2E" w14:textId="16D5E393" w:rsidR="00235250" w:rsidRDefault="00BA0E2C" w:rsidP="00235250">
      <w:pPr>
        <w:spacing w:line="240" w:lineRule="auto"/>
        <w:rPr>
          <w:b/>
        </w:rPr>
      </w:pPr>
      <w:r>
        <w:rPr>
          <w:b/>
        </w:rPr>
        <w:t>Ime in priimek</w:t>
      </w:r>
      <w:r w:rsidR="00235250">
        <w:rPr>
          <w:b/>
        </w:rPr>
        <w:t xml:space="preserve"> zakonitega zastopnika projekta: </w:t>
      </w:r>
      <w:sdt>
        <w:sdtPr>
          <w:rPr>
            <w:b/>
          </w:rPr>
          <w:id w:val="-1091781558"/>
          <w:placeholder>
            <w:docPart w:val="D9FA9F6B56DF4BA79C8085E88875113B"/>
          </w:placeholder>
          <w:showingPlcHdr/>
        </w:sdtPr>
        <w:sdtEndPr/>
        <w:sdtContent>
          <w:r w:rsidR="00235250" w:rsidRPr="00A34120">
            <w:rPr>
              <w:rStyle w:val="PlaceholderText"/>
            </w:rPr>
            <w:t>Click or tap here to enter text.</w:t>
          </w:r>
        </w:sdtContent>
      </w:sdt>
    </w:p>
    <w:p w14:paraId="2956A95A" w14:textId="77777777" w:rsidR="00C916DF" w:rsidRDefault="00C916DF" w:rsidP="00C916DF">
      <w:pPr>
        <w:spacing w:line="240" w:lineRule="auto"/>
        <w:rPr>
          <w:rFonts w:cstheme="minorHAnsi"/>
        </w:rPr>
      </w:pPr>
    </w:p>
    <w:p w14:paraId="7CABAA13" w14:textId="77777777" w:rsidR="00C916DF" w:rsidRPr="00235250" w:rsidRDefault="00C916DF" w:rsidP="00C916DF">
      <w:pPr>
        <w:spacing w:line="240" w:lineRule="auto"/>
        <w:rPr>
          <w:rFonts w:cstheme="minorHAnsi"/>
        </w:rPr>
      </w:pPr>
    </w:p>
    <w:p w14:paraId="712CE871" w14:textId="4CCAF18F" w:rsidR="00BA0E2C" w:rsidRPr="006A71BB" w:rsidRDefault="00C916DF" w:rsidP="006A71BB">
      <w:pPr>
        <w:spacing w:line="240" w:lineRule="auto"/>
        <w:ind w:left="8496" w:firstLine="708"/>
        <w:rPr>
          <w:i/>
          <w:sz w:val="18"/>
          <w:szCs w:val="18"/>
        </w:rPr>
      </w:pPr>
      <w:r w:rsidRPr="00920A4D">
        <w:rPr>
          <w:i/>
          <w:sz w:val="18"/>
          <w:szCs w:val="18"/>
        </w:rPr>
        <w:t>Prostor za elektronski podpis</w:t>
      </w:r>
    </w:p>
    <w:sectPr w:rsidR="00BA0E2C" w:rsidRPr="006A71BB" w:rsidSect="00C916DF">
      <w:headerReference w:type="default" r:id="rId16"/>
      <w:headerReference w:type="first" r:id="rId17"/>
      <w:footerReference w:type="first" r:id="rId18"/>
      <w:pgSz w:w="16838" w:h="11906" w:orient="landscape"/>
      <w:pgMar w:top="1418" w:right="1418" w:bottom="1418" w:left="1418" w:header="70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7EEE" w14:textId="77777777" w:rsidR="009C1C91" w:rsidRDefault="009C1C91" w:rsidP="003F3034">
      <w:pPr>
        <w:spacing w:line="240" w:lineRule="auto"/>
      </w:pPr>
      <w:r>
        <w:separator/>
      </w:r>
    </w:p>
  </w:endnote>
  <w:endnote w:type="continuationSeparator" w:id="0">
    <w:p w14:paraId="6452C59C" w14:textId="77777777" w:rsidR="009C1C91" w:rsidRDefault="009C1C91" w:rsidP="003F3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A6B3" w14:textId="2B2F0629" w:rsidR="004D2C57" w:rsidRPr="0050017F" w:rsidRDefault="004D2C57" w:rsidP="00955D90">
    <w:pPr>
      <w:pStyle w:val="Details"/>
      <w:spacing w:after="120"/>
    </w:pPr>
    <w:r w:rsidRPr="0050017F">
      <w:br/>
    </w:r>
    <w:r w:rsidRPr="0050017F">
      <w:fldChar w:fldCharType="begin"/>
    </w:r>
    <w:r w:rsidRPr="0050017F">
      <w:instrText xml:space="preserve"> DATE  \@ "dd. MM. yyyy" \l  \* MERGEFORMAT </w:instrText>
    </w:r>
    <w:r w:rsidRPr="0050017F">
      <w:fldChar w:fldCharType="separate"/>
    </w:r>
    <w:r w:rsidR="00551801">
      <w:rPr>
        <w:noProof/>
      </w:rPr>
      <w:t xml:space="preserve">24. 09. </w:t>
    </w:r>
    <w:r w:rsidR="00551801">
      <w:rPr>
        <w:noProof/>
      </w:rPr>
      <w:t>2026</w:t>
    </w:r>
    <w:r w:rsidRPr="0050017F">
      <w:fldChar w:fldCharType="end"/>
    </w:r>
    <w:r w:rsidRPr="0050017F">
      <w:rPr>
        <w:b/>
      </w:rPr>
      <w:tab/>
    </w:r>
    <w:r w:rsidRPr="0050017F">
      <w:rPr>
        <w:b/>
      </w:rPr>
      <w:tab/>
    </w:r>
    <w:r w:rsidRPr="0050017F">
      <w:t>Stran</w:t>
    </w:r>
    <w:r w:rsidRPr="0050017F">
      <w:rPr>
        <w:rFonts w:ascii="Calibri" w:eastAsia="Calibri" w:hAnsi="Calibri" w:cs="Calibri"/>
        <w:spacing w:val="60"/>
        <w:sz w:val="16"/>
        <w:szCs w:val="16"/>
      </w:rPr>
      <w:t xml:space="preserve"> </w:t>
    </w:r>
    <w:r w:rsidRPr="0050017F">
      <w:rPr>
        <w:rFonts w:ascii="Calibri" w:eastAsia="Calibri" w:hAnsi="Calibri" w:cs="Calibri"/>
        <w:sz w:val="16"/>
        <w:szCs w:val="16"/>
      </w:rPr>
      <w:t xml:space="preserve"> </w:t>
    </w:r>
    <w:r w:rsidRPr="0050017F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Pr="0050017F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Pr="0050017F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9F22D0" w:rsidRPr="009F22D0">
      <w:rPr>
        <w:rFonts w:ascii="Calibri" w:eastAsia="Calibri" w:hAnsi="Calibri" w:cs="Calibri"/>
        <w:b/>
        <w:bCs/>
        <w:noProof/>
        <w:color w:val="2F2C64"/>
        <w:sz w:val="16"/>
        <w:szCs w:val="16"/>
      </w:rPr>
      <w:t>5</w:t>
    </w:r>
    <w:r w:rsidRPr="0050017F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Pr="0050017F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Pr="0050017F">
      <w:rPr>
        <w:rFonts w:ascii="Calibri" w:eastAsia="Calibri" w:hAnsi="Calibri" w:cs="Calibri"/>
        <w:color w:val="2F2C64"/>
        <w:sz w:val="16"/>
        <w:szCs w:val="16"/>
      </w:rPr>
      <w:t>|</w:t>
    </w:r>
    <w:r w:rsidRPr="0050017F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Pr="0050017F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Pr="0050017F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Pr="0050017F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9F22D0">
      <w:rPr>
        <w:rFonts w:ascii="Calibri" w:eastAsia="Calibri" w:hAnsi="Calibri" w:cs="Calibri"/>
        <w:b/>
        <w:bCs/>
        <w:noProof/>
        <w:sz w:val="16"/>
        <w:szCs w:val="16"/>
      </w:rPr>
      <w:t>7</w:t>
    </w:r>
    <w:r w:rsidRPr="0050017F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9E1F" w14:textId="4EDBFDFD" w:rsidR="00CD174B" w:rsidRDefault="00CD174B" w:rsidP="00CD174B">
    <w:pPr>
      <w:pStyle w:val="noga-opis"/>
      <w:tabs>
        <w:tab w:val="left" w:pos="1848"/>
      </w:tabs>
    </w:pPr>
    <w:r>
      <w:drawing>
        <wp:anchor distT="0" distB="0" distL="114300" distR="114300" simplePos="0" relativeHeight="251693056" behindDoc="0" locked="0" layoutInCell="1" allowOverlap="1" wp14:anchorId="0610CEAA" wp14:editId="53E45A8A">
          <wp:simplePos x="0" y="0"/>
          <wp:positionH relativeFrom="column">
            <wp:posOffset>4623758</wp:posOffset>
          </wp:positionH>
          <wp:positionV relativeFrom="paragraph">
            <wp:posOffset>-465</wp:posOffset>
          </wp:positionV>
          <wp:extent cx="1340367" cy="447678"/>
          <wp:effectExtent l="0" t="0" r="0" b="0"/>
          <wp:wrapNone/>
          <wp:docPr id="14" name="Picture 14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blue text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0367" cy="447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2C90F044" w14:textId="76227140" w:rsidR="00CD174B" w:rsidRDefault="00CD174B" w:rsidP="00CD174B">
    <w:pPr>
      <w:pStyle w:val="noga-opis"/>
      <w:jc w:val="right"/>
    </w:pPr>
  </w:p>
  <w:p w14:paraId="4F5E34D9" w14:textId="51A09549" w:rsidR="00CD174B" w:rsidRDefault="00CD174B" w:rsidP="00CD174B">
    <w:pPr>
      <w:pStyle w:val="noga-opis"/>
      <w:jc w:val="right"/>
    </w:pPr>
  </w:p>
  <w:p w14:paraId="447CE459" w14:textId="067896E9" w:rsidR="00CD174B" w:rsidRDefault="00CD174B" w:rsidP="00CD174B">
    <w:pPr>
      <w:pStyle w:val="noga-opis"/>
      <w:jc w:val="right"/>
    </w:pPr>
  </w:p>
  <w:p w14:paraId="5FD6B352" w14:textId="60EFC1A5" w:rsidR="00CD174B" w:rsidRPr="00FB5B69" w:rsidRDefault="00CD174B" w:rsidP="00CD174B">
    <w:pPr>
      <w:pStyle w:val="noga-opis"/>
      <w:tabs>
        <w:tab w:val="left" w:pos="2490"/>
      </w:tabs>
    </w:pPr>
    <w:r w:rsidRPr="006A472B">
      <w:drawing>
        <wp:anchor distT="0" distB="0" distL="114300" distR="114300" simplePos="0" relativeHeight="251691008" behindDoc="1" locked="0" layoutInCell="1" allowOverlap="1" wp14:anchorId="1A3CCEC7" wp14:editId="68E4C17D">
          <wp:simplePos x="0" y="0"/>
          <wp:positionH relativeFrom="margin">
            <wp:align>right</wp:align>
          </wp:positionH>
          <wp:positionV relativeFrom="paragraph">
            <wp:posOffset>11682</wp:posOffset>
          </wp:positionV>
          <wp:extent cx="406800" cy="468000"/>
          <wp:effectExtent l="0" t="0" r="0" b="8255"/>
          <wp:wrapSquare wrapText="bothSides"/>
          <wp:docPr id="70" name="Picture 70" descr="DPP_pol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PP_poln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8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89984" behindDoc="0" locked="1" layoutInCell="1" allowOverlap="1" wp14:anchorId="373840E5" wp14:editId="40E5D9DB">
              <wp:simplePos x="0" y="0"/>
              <wp:positionH relativeFrom="margin">
                <wp:align>center</wp:align>
              </wp:positionH>
              <wp:positionV relativeFrom="margin">
                <wp:posOffset>8231505</wp:posOffset>
              </wp:positionV>
              <wp:extent cx="6386195" cy="0"/>
              <wp:effectExtent l="0" t="0" r="0" b="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36E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648.15pt;width:502.85pt;height:0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8F84FACE83F24F67A7FE20345F759BF2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4AAA28FB" w14:textId="64B72412" w:rsidR="00CD174B" w:rsidRPr="00636ADB" w:rsidRDefault="00CD174B" w:rsidP="00CD174B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7CF2F700" w14:textId="77777777" w:rsidR="00CD174B" w:rsidRDefault="00CD174B" w:rsidP="00CD174B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0FFAC8B1" w14:textId="77777777" w:rsidR="00CD174B" w:rsidRPr="00CE5264" w:rsidRDefault="00CD174B" w:rsidP="00CD174B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0FF1F341" w14:textId="77777777" w:rsidR="00CD174B" w:rsidRDefault="009C1C91" w:rsidP="00CD174B">
        <w:pPr>
          <w:pStyle w:val="noga-opis"/>
          <w:tabs>
            <w:tab w:val="left" w:pos="5334"/>
          </w:tabs>
          <w:rPr>
            <w:rFonts w:ascii="Calibri" w:eastAsia="Calibri" w:hAnsi="Calibri"/>
          </w:rPr>
        </w:pPr>
      </w:p>
    </w:sdtContent>
  </w:sdt>
  <w:p w14:paraId="642B090A" w14:textId="149414E3" w:rsidR="004D2C57" w:rsidRDefault="004D2C57" w:rsidP="00CD174B">
    <w:pPr>
      <w:pStyle w:val="noga-opis"/>
      <w:tabs>
        <w:tab w:val="left" w:pos="5334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E9BF" w14:textId="1A3532E1" w:rsidR="004D2C57" w:rsidRDefault="004D2C57" w:rsidP="003C0F12">
    <w:pPr>
      <w:pStyle w:val="noga-opis"/>
      <w:tabs>
        <w:tab w:val="left" w:pos="5334"/>
      </w:tabs>
    </w:pPr>
    <w:r>
      <w:t xml:space="preserve"> </w:t>
    </w:r>
    <w:r w:rsidRPr="0050017F">
      <w:fldChar w:fldCharType="begin"/>
    </w:r>
    <w:r w:rsidRPr="0050017F">
      <w:instrText xml:space="preserve"> DATE  \@ "dd. MM. yyyy" \l  \* MERGEFORMAT </w:instrText>
    </w:r>
    <w:r w:rsidRPr="0050017F">
      <w:fldChar w:fldCharType="separate"/>
    </w:r>
    <w:r w:rsidR="00551801">
      <w:t xml:space="preserve">24. 09. </w:t>
    </w:r>
    <w:r w:rsidR="00551801">
      <w:t>2026</w:t>
    </w:r>
    <w:r w:rsidRPr="0050017F">
      <w:fldChar w:fldCharType="end"/>
    </w:r>
    <w:r>
      <w:rPr>
        <w:b/>
      </w:rPr>
      <w:tab/>
    </w:r>
    <w:r w:rsidRPr="0050017F">
      <w:rPr>
        <w:b/>
      </w:rPr>
      <w:tab/>
    </w:r>
    <w:r>
      <w:rPr>
        <w:b/>
      </w:rPr>
      <w:t xml:space="preserve">               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Pr="0050017F">
      <w:t>Stran</w:t>
    </w:r>
    <w:r w:rsidRPr="0050017F">
      <w:rPr>
        <w:rFonts w:ascii="Calibri" w:eastAsia="Calibri" w:hAnsi="Calibri"/>
        <w:spacing w:val="60"/>
      </w:rPr>
      <w:t xml:space="preserve"> </w:t>
    </w:r>
    <w:r w:rsidRPr="0050017F">
      <w:rPr>
        <w:rFonts w:ascii="Calibri" w:eastAsia="Calibri" w:hAnsi="Calibri"/>
      </w:rPr>
      <w:t xml:space="preserve"> </w:t>
    </w:r>
    <w:r w:rsidRPr="0050017F">
      <w:rPr>
        <w:rFonts w:ascii="Calibri" w:eastAsia="Calibri" w:hAnsi="Calibri"/>
        <w:noProof w:val="0"/>
      </w:rPr>
      <w:fldChar w:fldCharType="begin"/>
    </w:r>
    <w:r w:rsidRPr="0050017F">
      <w:rPr>
        <w:rFonts w:ascii="Calibri" w:eastAsia="Calibri" w:hAnsi="Calibri"/>
      </w:rPr>
      <w:instrText xml:space="preserve"> PAGE   \* MERGEFORMAT </w:instrText>
    </w:r>
    <w:r w:rsidRPr="0050017F">
      <w:rPr>
        <w:rFonts w:ascii="Calibri" w:eastAsia="Calibri" w:hAnsi="Calibri"/>
        <w:noProof w:val="0"/>
      </w:rPr>
      <w:fldChar w:fldCharType="separate"/>
    </w:r>
    <w:r w:rsidR="009F22D0" w:rsidRPr="009F22D0">
      <w:rPr>
        <w:rFonts w:ascii="Calibri" w:eastAsia="Calibri" w:hAnsi="Calibri"/>
        <w:b/>
        <w:bCs/>
      </w:rPr>
      <w:t>7</w:t>
    </w:r>
    <w:r w:rsidRPr="0050017F">
      <w:rPr>
        <w:rFonts w:ascii="Calibri" w:eastAsia="Calibri" w:hAnsi="Calibri"/>
        <w:b/>
        <w:bCs/>
      </w:rPr>
      <w:fldChar w:fldCharType="end"/>
    </w:r>
    <w:r w:rsidRPr="0050017F">
      <w:rPr>
        <w:rFonts w:ascii="Calibri" w:eastAsia="Calibri" w:hAnsi="Calibri"/>
        <w:b/>
        <w:bCs/>
      </w:rPr>
      <w:t xml:space="preserve"> </w:t>
    </w:r>
    <w:r w:rsidRPr="0050017F">
      <w:rPr>
        <w:rFonts w:ascii="Calibri" w:eastAsia="Calibri" w:hAnsi="Calibri"/>
      </w:rPr>
      <w:t>|</w:t>
    </w:r>
    <w:r w:rsidRPr="0050017F">
      <w:rPr>
        <w:rFonts w:ascii="Calibri" w:eastAsia="Calibri" w:hAnsi="Calibri"/>
        <w:b/>
        <w:bCs/>
      </w:rPr>
      <w:t xml:space="preserve"> </w:t>
    </w:r>
    <w:r w:rsidRPr="0050017F">
      <w:rPr>
        <w:rFonts w:ascii="Calibri" w:eastAsia="Calibri" w:hAnsi="Calibri"/>
        <w:b/>
        <w:bCs/>
      </w:rPr>
      <w:fldChar w:fldCharType="begin"/>
    </w:r>
    <w:r w:rsidRPr="0050017F">
      <w:rPr>
        <w:rFonts w:ascii="Calibri" w:eastAsia="Calibri" w:hAnsi="Calibri"/>
        <w:b/>
        <w:bCs/>
      </w:rPr>
      <w:instrText xml:space="preserve"> NUMPAGES  \* Arabic  \* MERGEFORMAT </w:instrText>
    </w:r>
    <w:r w:rsidRPr="0050017F">
      <w:rPr>
        <w:rFonts w:ascii="Calibri" w:eastAsia="Calibri" w:hAnsi="Calibri"/>
        <w:b/>
        <w:bCs/>
      </w:rPr>
      <w:fldChar w:fldCharType="separate"/>
    </w:r>
    <w:r w:rsidR="009F22D0">
      <w:rPr>
        <w:rFonts w:ascii="Calibri" w:eastAsia="Calibri" w:hAnsi="Calibri"/>
        <w:b/>
        <w:bCs/>
      </w:rPr>
      <w:t>7</w:t>
    </w:r>
    <w:r w:rsidRPr="0050017F">
      <w:rPr>
        <w:rFonts w:ascii="Calibri" w:eastAsia="Calibri" w:hAnsi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4F49" w14:textId="77777777" w:rsidR="009C1C91" w:rsidRDefault="009C1C91" w:rsidP="003F3034">
      <w:pPr>
        <w:spacing w:line="240" w:lineRule="auto"/>
      </w:pPr>
      <w:r>
        <w:separator/>
      </w:r>
    </w:p>
  </w:footnote>
  <w:footnote w:type="continuationSeparator" w:id="0">
    <w:p w14:paraId="79D54C92" w14:textId="77777777" w:rsidR="009C1C91" w:rsidRDefault="009C1C91" w:rsidP="003F3034">
      <w:pPr>
        <w:spacing w:line="240" w:lineRule="auto"/>
      </w:pPr>
      <w:r>
        <w:continuationSeparator/>
      </w:r>
    </w:p>
  </w:footnote>
  <w:footnote w:id="1">
    <w:p w14:paraId="69E11CF2" w14:textId="77777777" w:rsidR="004D2C57" w:rsidRPr="00462F83" w:rsidRDefault="004D2C57" w:rsidP="008263DF">
      <w:pPr>
        <w:pStyle w:val="FootnoteText"/>
        <w:jc w:val="both"/>
        <w:rPr>
          <w:rFonts w:asciiTheme="minorHAnsi" w:hAnsiTheme="minorHAnsi" w:cstheme="minorHAnsi"/>
          <w:lang w:val="sl-SI"/>
        </w:rPr>
      </w:pPr>
      <w:r w:rsidRPr="00462F83">
        <w:rPr>
          <w:rStyle w:val="FootnoteReference"/>
          <w:rFonts w:asciiTheme="minorHAnsi" w:hAnsiTheme="minorHAnsi" w:cstheme="minorHAnsi"/>
          <w:lang w:val="sl-SI"/>
        </w:rPr>
        <w:footnoteRef/>
      </w:r>
      <w:r w:rsidRPr="00462F83">
        <w:rPr>
          <w:rFonts w:asciiTheme="minorHAnsi" w:hAnsiTheme="minorHAnsi" w:cstheme="minorHAnsi"/>
          <w:lang w:val="sl-SI"/>
        </w:rPr>
        <w:t>V tem razpisu so uporabljeni izrazi, ki se nanašajo na osebe in so zapisani v moški slovnični obliki, uporabljeni kot nevtralni za ženski in moški spol.</w:t>
      </w:r>
    </w:p>
  </w:footnote>
  <w:footnote w:id="2">
    <w:p w14:paraId="6D4B4A25" w14:textId="77777777" w:rsidR="004D2C57" w:rsidRPr="00462F83" w:rsidRDefault="004D2C57" w:rsidP="00130091">
      <w:pPr>
        <w:pStyle w:val="FootnoteText"/>
        <w:rPr>
          <w:sz w:val="16"/>
          <w:lang w:val="sl-SI"/>
        </w:rPr>
      </w:pPr>
      <w:r w:rsidRPr="00462F83">
        <w:rPr>
          <w:rStyle w:val="FootnoteReference"/>
          <w:sz w:val="16"/>
          <w:lang w:val="sl-SI"/>
        </w:rPr>
        <w:footnoteRef/>
      </w:r>
      <w:r w:rsidRPr="00462F83">
        <w:rPr>
          <w:sz w:val="16"/>
          <w:lang w:val="sl-SI"/>
        </w:rPr>
        <w:t xml:space="preserve"> </w:t>
      </w:r>
      <w:r w:rsidRPr="00462F83">
        <w:rPr>
          <w:rFonts w:ascii="Calibri" w:hAnsi="Calibri"/>
          <w:sz w:val="16"/>
          <w:lang w:val="sl-SI"/>
        </w:rPr>
        <w:t>Relevantno le za prijavo s strani konzorcija.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CE92" w14:textId="77777777" w:rsidR="004D2C57" w:rsidRDefault="004D2C57" w:rsidP="00E34CC0">
    <w:pPr>
      <w:pStyle w:val="Details"/>
      <w:rPr>
        <w:i w:val="0"/>
      </w:rPr>
    </w:pPr>
    <w:r>
      <w:rPr>
        <w:noProof/>
        <w:lang w:eastAsia="sl-SI"/>
      </w:rPr>
      <w:drawing>
        <wp:anchor distT="0" distB="0" distL="114300" distR="114300" simplePos="0" relativeHeight="251676672" behindDoc="1" locked="0" layoutInCell="1" allowOverlap="1" wp14:anchorId="04B83893" wp14:editId="134BC2DF">
          <wp:simplePos x="0" y="0"/>
          <wp:positionH relativeFrom="margin">
            <wp:posOffset>8040370</wp:posOffset>
          </wp:positionH>
          <wp:positionV relativeFrom="page">
            <wp:posOffset>445135</wp:posOffset>
          </wp:positionV>
          <wp:extent cx="540000" cy="540000"/>
          <wp:effectExtent l="0" t="0" r="0" b="0"/>
          <wp:wrapSquare wrapText="bothSides"/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placeholder>
        <w:docPart w:val="381E3BFD47CF4251B09350121E057C80"/>
      </w:placeholder>
      <w:docPartList>
        <w:docPartGallery w:val="Custom 1"/>
        <w:docPartCategory w:val="Glava"/>
      </w:docPartList>
    </w:sdtPr>
    <w:sdtEndPr/>
    <w:sdtContent>
      <w:p w14:paraId="52BF73BB" w14:textId="77777777" w:rsidR="004D2C57" w:rsidRPr="00E34CC0" w:rsidRDefault="004D2C57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15C7ABB9" w14:textId="77777777" w:rsidR="004D2C57" w:rsidRDefault="004D2C57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28138311" w14:textId="77777777" w:rsidR="004D2C57" w:rsidRDefault="009C1C91" w:rsidP="00E34CC0">
        <w:pPr>
          <w:pStyle w:val="Details"/>
          <w:rPr>
            <w:i w:val="0"/>
          </w:rPr>
        </w:pPr>
      </w:p>
    </w:sdtContent>
  </w:sdt>
  <w:p w14:paraId="0F97F91F" w14:textId="515F325F" w:rsidR="004D2C57" w:rsidRDefault="004D2C57" w:rsidP="0050017F">
    <w:pPr>
      <w:pStyle w:val="Details"/>
      <w:tabs>
        <w:tab w:val="clear" w:pos="4536"/>
        <w:tab w:val="clear" w:pos="9072"/>
        <w:tab w:val="left" w:pos="1060"/>
      </w:tabs>
    </w:pPr>
    <w:r>
      <w:tab/>
    </w: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5DEB" w14:textId="6444A46A" w:rsidR="00CD174B" w:rsidRDefault="00CD174B" w:rsidP="00CD174B">
    <w:pPr>
      <w:pStyle w:val="Details"/>
      <w:spacing w:after="120"/>
    </w:pPr>
    <w:r>
      <w:rPr>
        <w:noProof/>
        <w:lang w:eastAsia="sl-SI"/>
      </w:rPr>
      <w:drawing>
        <wp:anchor distT="0" distB="0" distL="114300" distR="114300" simplePos="0" relativeHeight="251686912" behindDoc="1" locked="0" layoutInCell="1" allowOverlap="1" wp14:anchorId="53D50724" wp14:editId="2FC16F90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 descr="A blue and red outline with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blue and red outline with text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DATE  \@ "dd. MM. yyyy" \l  \* MERGEFORMAT </w:instrText>
    </w:r>
    <w:r>
      <w:fldChar w:fldCharType="separate"/>
    </w:r>
    <w:r w:rsidR="00551801">
      <w:rPr>
        <w:noProof/>
      </w:rPr>
      <w:t>24. 09. 2026</w:t>
    </w:r>
    <w:r>
      <w:fldChar w:fldCharType="end"/>
    </w:r>
  </w:p>
  <w:p w14:paraId="58EEED2A" w14:textId="77777777" w:rsidR="00CD174B" w:rsidRDefault="00CD174B" w:rsidP="00CD174B">
    <w:pPr>
      <w:pStyle w:val="Details"/>
    </w:pPr>
  </w:p>
  <w:p w14:paraId="610D5A91" w14:textId="77777777" w:rsidR="00CD174B" w:rsidRDefault="00CD174B" w:rsidP="00CD174B">
    <w:pPr>
      <w:pStyle w:val="Details"/>
    </w:pPr>
  </w:p>
  <w:p w14:paraId="5858659C" w14:textId="77777777" w:rsidR="00CD174B" w:rsidRDefault="00CD174B" w:rsidP="00CD174B">
    <w:pPr>
      <w:pStyle w:val="Details"/>
      <w:ind w:hanging="142"/>
    </w:pPr>
    <w:r>
      <w:rPr>
        <w:noProof/>
        <w:lang w:eastAsia="sl-SI"/>
      </w:rPr>
      <w:drawing>
        <wp:anchor distT="0" distB="0" distL="114300" distR="114300" simplePos="0" relativeHeight="251687936" behindDoc="0" locked="0" layoutInCell="1" allowOverlap="1" wp14:anchorId="76021E98" wp14:editId="2AE1BBD6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blue text on a black background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EF1F4" w14:textId="77777777" w:rsidR="00CD174B" w:rsidRDefault="00CD174B" w:rsidP="00CD174B">
    <w:pPr>
      <w:pStyle w:val="Details"/>
    </w:pPr>
  </w:p>
  <w:p w14:paraId="7CEDE6A7" w14:textId="77777777" w:rsidR="004D2C57" w:rsidRDefault="004D2C57" w:rsidP="00E34CC0">
    <w:pPr>
      <w:pStyle w:val="Detail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1EFE" w14:textId="2F97CBA1" w:rsidR="00B3139B" w:rsidRDefault="00B3139B" w:rsidP="00E34CC0">
    <w:pPr>
      <w:pStyle w:val="Details"/>
      <w:rPr>
        <w:i w:val="0"/>
      </w:rPr>
    </w:pPr>
  </w:p>
  <w:sdt>
    <w:sdtPr>
      <w:rPr>
        <w:i w:val="0"/>
      </w:rPr>
      <w:alias w:val="CMEPIUS dolgo ime"/>
      <w:tag w:val="Izberi jezik!"/>
      <w:id w:val="-1603256218"/>
      <w:placeholder>
        <w:docPart w:val="E44A93AE117C46938BC284B9B6F27884"/>
      </w:placeholder>
      <w:docPartList>
        <w:docPartGallery w:val="Custom 1"/>
        <w:docPartCategory w:val="Glava"/>
      </w:docPartList>
    </w:sdtPr>
    <w:sdtEndPr/>
    <w:sdtContent>
      <w:p w14:paraId="3EFEE205" w14:textId="77777777" w:rsidR="00B3139B" w:rsidRPr="00E34CC0" w:rsidRDefault="00B3139B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5331BB72" w14:textId="77777777" w:rsidR="00B3139B" w:rsidRDefault="00B3139B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35F0F841" w14:textId="77777777" w:rsidR="00B3139B" w:rsidRDefault="009C1C91" w:rsidP="00E34CC0">
        <w:pPr>
          <w:pStyle w:val="Details"/>
          <w:rPr>
            <w:i w:val="0"/>
          </w:rPr>
        </w:pPr>
      </w:p>
    </w:sdtContent>
  </w:sdt>
  <w:p w14:paraId="7870A868" w14:textId="77777777" w:rsidR="00B3139B" w:rsidRDefault="00B3139B" w:rsidP="0050017F">
    <w:pPr>
      <w:pStyle w:val="Details"/>
      <w:tabs>
        <w:tab w:val="clear" w:pos="4536"/>
        <w:tab w:val="clear" w:pos="9072"/>
        <w:tab w:val="left" w:pos="1060"/>
      </w:tabs>
    </w:pPr>
    <w:r>
      <w:tab/>
    </w:r>
    <w:r>
      <w:b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E2DC" w14:textId="4E81B0AC" w:rsidR="00E960A2" w:rsidRDefault="00E960A2" w:rsidP="00E960A2">
    <w:pPr>
      <w:pStyle w:val="Details"/>
      <w:rPr>
        <w:i w:val="0"/>
      </w:rPr>
    </w:pPr>
    <w:r w:rsidRPr="00E960A2">
      <w:rPr>
        <w:i w:val="0"/>
      </w:rPr>
      <w:t xml:space="preserve"> </w:t>
    </w:r>
  </w:p>
  <w:sdt>
    <w:sdtPr>
      <w:rPr>
        <w:i w:val="0"/>
      </w:rPr>
      <w:alias w:val="CMEPIUS dolgo ime"/>
      <w:tag w:val="Izberi jezik!"/>
      <w:id w:val="1458292248"/>
      <w:placeholder>
        <w:docPart w:val="67FED7B5D22641D7A4F140A2C4118FA1"/>
      </w:placeholder>
      <w:docPartList>
        <w:docPartGallery w:val="Custom 1"/>
        <w:docPartCategory w:val="Glava"/>
      </w:docPartList>
    </w:sdtPr>
    <w:sdtEndPr/>
    <w:sdtContent>
      <w:p w14:paraId="70780CE0" w14:textId="77777777" w:rsidR="00E960A2" w:rsidRPr="00E34CC0" w:rsidRDefault="00E960A2" w:rsidP="00E960A2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4892F06D" w14:textId="77777777" w:rsidR="00E960A2" w:rsidRDefault="00E960A2" w:rsidP="00E960A2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481E5399" w14:textId="77777777" w:rsidR="00E960A2" w:rsidRPr="00E960A2" w:rsidRDefault="009C1C91" w:rsidP="00E34CC0">
        <w:pPr>
          <w:pStyle w:val="Details"/>
          <w:rPr>
            <w:color w:val="auto"/>
            <w:sz w:val="22"/>
          </w:rPr>
        </w:pPr>
      </w:p>
    </w:sdtContent>
  </w:sdt>
  <w:p w14:paraId="4E79F1CB" w14:textId="77777777" w:rsidR="00E960A2" w:rsidRDefault="00E960A2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5128585">
    <w:abstractNumId w:val="4"/>
  </w:num>
  <w:num w:numId="2" w16cid:durableId="1613631550">
    <w:abstractNumId w:val="0"/>
  </w:num>
  <w:num w:numId="3" w16cid:durableId="1795560656">
    <w:abstractNumId w:val="1"/>
  </w:num>
  <w:num w:numId="4" w16cid:durableId="1227646124">
    <w:abstractNumId w:val="2"/>
  </w:num>
  <w:num w:numId="5" w16cid:durableId="459080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91"/>
    <w:rsid w:val="00026913"/>
    <w:rsid w:val="00030D86"/>
    <w:rsid w:val="000336AD"/>
    <w:rsid w:val="00040D08"/>
    <w:rsid w:val="00042059"/>
    <w:rsid w:val="000547C1"/>
    <w:rsid w:val="00065462"/>
    <w:rsid w:val="00076584"/>
    <w:rsid w:val="00091C00"/>
    <w:rsid w:val="0009384C"/>
    <w:rsid w:val="001125CC"/>
    <w:rsid w:val="00116003"/>
    <w:rsid w:val="00125E71"/>
    <w:rsid w:val="00130091"/>
    <w:rsid w:val="00137855"/>
    <w:rsid w:val="00137BDA"/>
    <w:rsid w:val="001428F7"/>
    <w:rsid w:val="00150755"/>
    <w:rsid w:val="00151056"/>
    <w:rsid w:val="00155429"/>
    <w:rsid w:val="00156857"/>
    <w:rsid w:val="001935CB"/>
    <w:rsid w:val="001A59CF"/>
    <w:rsid w:val="001D1083"/>
    <w:rsid w:val="001E7CA2"/>
    <w:rsid w:val="002069EA"/>
    <w:rsid w:val="00206E55"/>
    <w:rsid w:val="00213497"/>
    <w:rsid w:val="00235250"/>
    <w:rsid w:val="00237CEF"/>
    <w:rsid w:val="0024539A"/>
    <w:rsid w:val="002469D4"/>
    <w:rsid w:val="002524CE"/>
    <w:rsid w:val="00266DCC"/>
    <w:rsid w:val="002A3CFE"/>
    <w:rsid w:val="002C62DB"/>
    <w:rsid w:val="002E3BBF"/>
    <w:rsid w:val="002F4912"/>
    <w:rsid w:val="003060C8"/>
    <w:rsid w:val="00307604"/>
    <w:rsid w:val="00314067"/>
    <w:rsid w:val="00315E2B"/>
    <w:rsid w:val="00323C38"/>
    <w:rsid w:val="00332893"/>
    <w:rsid w:val="00366615"/>
    <w:rsid w:val="00384916"/>
    <w:rsid w:val="003A5259"/>
    <w:rsid w:val="003B560D"/>
    <w:rsid w:val="003C0F12"/>
    <w:rsid w:val="003D54A8"/>
    <w:rsid w:val="003D6245"/>
    <w:rsid w:val="003D6EA4"/>
    <w:rsid w:val="003F3034"/>
    <w:rsid w:val="00405AF0"/>
    <w:rsid w:val="00412FDB"/>
    <w:rsid w:val="00422853"/>
    <w:rsid w:val="00431180"/>
    <w:rsid w:val="00435780"/>
    <w:rsid w:val="004429FF"/>
    <w:rsid w:val="00462F83"/>
    <w:rsid w:val="004B15FC"/>
    <w:rsid w:val="004B2B30"/>
    <w:rsid w:val="004C32C4"/>
    <w:rsid w:val="004D2C57"/>
    <w:rsid w:val="004D413F"/>
    <w:rsid w:val="004F4FEE"/>
    <w:rsid w:val="0050017F"/>
    <w:rsid w:val="005103B5"/>
    <w:rsid w:val="0053652B"/>
    <w:rsid w:val="00550C86"/>
    <w:rsid w:val="00551801"/>
    <w:rsid w:val="00551902"/>
    <w:rsid w:val="0056035A"/>
    <w:rsid w:val="00586BB6"/>
    <w:rsid w:val="00593560"/>
    <w:rsid w:val="005A57E8"/>
    <w:rsid w:val="005E1803"/>
    <w:rsid w:val="005F1BFD"/>
    <w:rsid w:val="005F5FA0"/>
    <w:rsid w:val="005F722E"/>
    <w:rsid w:val="006001C6"/>
    <w:rsid w:val="006010BD"/>
    <w:rsid w:val="00603E12"/>
    <w:rsid w:val="0061597A"/>
    <w:rsid w:val="00615B68"/>
    <w:rsid w:val="00623795"/>
    <w:rsid w:val="00633387"/>
    <w:rsid w:val="00654913"/>
    <w:rsid w:val="006732C3"/>
    <w:rsid w:val="00675671"/>
    <w:rsid w:val="006820D1"/>
    <w:rsid w:val="006A0439"/>
    <w:rsid w:val="006A71BB"/>
    <w:rsid w:val="006D194A"/>
    <w:rsid w:val="006D262B"/>
    <w:rsid w:val="006E1BC4"/>
    <w:rsid w:val="006E2986"/>
    <w:rsid w:val="006E7DD4"/>
    <w:rsid w:val="00722BF7"/>
    <w:rsid w:val="007376D8"/>
    <w:rsid w:val="007440BE"/>
    <w:rsid w:val="007521BB"/>
    <w:rsid w:val="00773268"/>
    <w:rsid w:val="00783430"/>
    <w:rsid w:val="00797A17"/>
    <w:rsid w:val="007B2455"/>
    <w:rsid w:val="007C2C99"/>
    <w:rsid w:val="007D7E98"/>
    <w:rsid w:val="00801B55"/>
    <w:rsid w:val="00801D6E"/>
    <w:rsid w:val="00807A01"/>
    <w:rsid w:val="008112B9"/>
    <w:rsid w:val="00823822"/>
    <w:rsid w:val="00825CB5"/>
    <w:rsid w:val="008263DF"/>
    <w:rsid w:val="0084269F"/>
    <w:rsid w:val="0088637A"/>
    <w:rsid w:val="0089046A"/>
    <w:rsid w:val="008A7241"/>
    <w:rsid w:val="008C1335"/>
    <w:rsid w:val="008C1A8B"/>
    <w:rsid w:val="00905C9A"/>
    <w:rsid w:val="00910CB1"/>
    <w:rsid w:val="0091543F"/>
    <w:rsid w:val="00922B32"/>
    <w:rsid w:val="00936D13"/>
    <w:rsid w:val="0095164D"/>
    <w:rsid w:val="00955A6D"/>
    <w:rsid w:val="00955D90"/>
    <w:rsid w:val="009861E4"/>
    <w:rsid w:val="0098786D"/>
    <w:rsid w:val="009C1C91"/>
    <w:rsid w:val="009D25BB"/>
    <w:rsid w:val="009D6230"/>
    <w:rsid w:val="009E0B96"/>
    <w:rsid w:val="009F1418"/>
    <w:rsid w:val="009F22D0"/>
    <w:rsid w:val="009F455A"/>
    <w:rsid w:val="00A13441"/>
    <w:rsid w:val="00A41F5D"/>
    <w:rsid w:val="00A5032C"/>
    <w:rsid w:val="00A54282"/>
    <w:rsid w:val="00A75845"/>
    <w:rsid w:val="00A9451F"/>
    <w:rsid w:val="00A94556"/>
    <w:rsid w:val="00AB29A6"/>
    <w:rsid w:val="00AC64ED"/>
    <w:rsid w:val="00AD276F"/>
    <w:rsid w:val="00AE59E6"/>
    <w:rsid w:val="00B3139B"/>
    <w:rsid w:val="00B468F4"/>
    <w:rsid w:val="00BA0E2C"/>
    <w:rsid w:val="00BA4335"/>
    <w:rsid w:val="00BC0136"/>
    <w:rsid w:val="00BC3C65"/>
    <w:rsid w:val="00BE6C0E"/>
    <w:rsid w:val="00BE7818"/>
    <w:rsid w:val="00C02356"/>
    <w:rsid w:val="00C22B3B"/>
    <w:rsid w:val="00C346A1"/>
    <w:rsid w:val="00C74941"/>
    <w:rsid w:val="00C82C8F"/>
    <w:rsid w:val="00C87991"/>
    <w:rsid w:val="00C916DF"/>
    <w:rsid w:val="00CA1267"/>
    <w:rsid w:val="00CA548D"/>
    <w:rsid w:val="00CB42B3"/>
    <w:rsid w:val="00CD144B"/>
    <w:rsid w:val="00CD174B"/>
    <w:rsid w:val="00CE5264"/>
    <w:rsid w:val="00D00A7C"/>
    <w:rsid w:val="00D87C40"/>
    <w:rsid w:val="00D90B9F"/>
    <w:rsid w:val="00DA52EC"/>
    <w:rsid w:val="00DB386F"/>
    <w:rsid w:val="00DD7807"/>
    <w:rsid w:val="00E027B1"/>
    <w:rsid w:val="00E03202"/>
    <w:rsid w:val="00E0698F"/>
    <w:rsid w:val="00E14BC0"/>
    <w:rsid w:val="00E34CC0"/>
    <w:rsid w:val="00E362A8"/>
    <w:rsid w:val="00E503B9"/>
    <w:rsid w:val="00E5066B"/>
    <w:rsid w:val="00E55A74"/>
    <w:rsid w:val="00E960A2"/>
    <w:rsid w:val="00EB5E96"/>
    <w:rsid w:val="00ED3B80"/>
    <w:rsid w:val="00ED3C9F"/>
    <w:rsid w:val="00EE4348"/>
    <w:rsid w:val="00EF5CD7"/>
    <w:rsid w:val="00F33D6C"/>
    <w:rsid w:val="00F341DC"/>
    <w:rsid w:val="00F35DBC"/>
    <w:rsid w:val="00F4067C"/>
    <w:rsid w:val="00F7593E"/>
    <w:rsid w:val="00F84CBD"/>
    <w:rsid w:val="00F933B6"/>
    <w:rsid w:val="00FA1F89"/>
    <w:rsid w:val="00FA499C"/>
    <w:rsid w:val="00FB16F9"/>
    <w:rsid w:val="00FB5B69"/>
    <w:rsid w:val="00FC1C62"/>
    <w:rsid w:val="00FC632D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8B9CF"/>
  <w15:chartTrackingRefBased/>
  <w15:docId w15:val="{5FD99601-A95C-4C60-9D92-DC7ABB56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091"/>
    <w:pPr>
      <w:spacing w:after="0"/>
      <w:jc w:val="both"/>
    </w:pPr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customStyle="1" w:styleId="TableGrid2">
    <w:name w:val="Table Grid2"/>
    <w:basedOn w:val="TableNormal"/>
    <w:next w:val="TableGrid"/>
    <w:uiPriority w:val="39"/>
    <w:rsid w:val="00130091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30091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30091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13009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30091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FootnoteReference">
    <w:name w:val="footnote reference"/>
    <w:uiPriority w:val="99"/>
    <w:rsid w:val="0013009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30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0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091"/>
    <w:rPr>
      <w:sz w:val="20"/>
      <w:szCs w:val="20"/>
      <w:lang w:val="sl-SI"/>
    </w:rPr>
  </w:style>
  <w:style w:type="table" w:styleId="TableGrid">
    <w:name w:val="Table Grid"/>
    <w:basedOn w:val="TableNormal"/>
    <w:uiPriority w:val="39"/>
    <w:rsid w:val="00130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00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1"/>
    <w:rPr>
      <w:rFonts w:ascii="Segoe UI" w:hAnsi="Segoe UI" w:cs="Segoe UI"/>
      <w:sz w:val="18"/>
      <w:szCs w:val="18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1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17F"/>
    <w:rPr>
      <w:b/>
      <w:bCs/>
      <w:sz w:val="20"/>
      <w:szCs w:val="20"/>
      <w:lang w:val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6E2986"/>
    <w:rPr>
      <w:color w:val="007A3B" w:themeColor="followedHyperlink"/>
      <w:u w:val="single"/>
    </w:rPr>
  </w:style>
  <w:style w:type="paragraph" w:styleId="Revision">
    <w:name w:val="Revision"/>
    <w:hidden/>
    <w:uiPriority w:val="99"/>
    <w:semiHidden/>
    <w:rsid w:val="00F341DC"/>
    <w:pPr>
      <w:spacing w:after="0" w:line="240" w:lineRule="auto"/>
    </w:pPr>
    <w:rPr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435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epius.si/razpisi/registracija-organizacije-koda-oid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mepius.si/razpisi/registracija-organizacije-koda-oid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gate.ec.europa.eu/erasmus-esc/organisation-registration/screen/home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apeh\AppData\Roaming\Microsoft\Templates\Dopis_CMEPIUS-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FC892B7F654755B5076D98989D9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203E-72B3-4840-8CDC-DC380C2885F5}"/>
      </w:docPartPr>
      <w:docPartBody>
        <w:p w:rsidR="0055239E" w:rsidRDefault="0047734E" w:rsidP="0047734E">
          <w:pPr>
            <w:pStyle w:val="98FC892B7F654755B5076D98989D991A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7A955D565448DD90B849F174BC7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14E83-ADB6-4596-B050-7DA85DD401E2}"/>
      </w:docPartPr>
      <w:docPartBody>
        <w:p w:rsidR="0055239E" w:rsidRDefault="0047734E" w:rsidP="0047734E">
          <w:pPr>
            <w:pStyle w:val="567A955D565448DD90B849F174BC7EB4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1E3BFD47CF4251B09350121E057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5BC9E-00E9-4B52-99BD-6F9ADBC7379B}"/>
      </w:docPartPr>
      <w:docPartBody>
        <w:p w:rsidR="0055239E" w:rsidRDefault="0047734E" w:rsidP="0047734E">
          <w:pPr>
            <w:pStyle w:val="381E3BFD47CF4251B09350121E057C80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E0538349E24D26A800757CC9244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97664-5A86-4C4C-B0C2-229ED08095E6}"/>
      </w:docPartPr>
      <w:docPartBody>
        <w:p w:rsidR="001B329F" w:rsidRDefault="0049585A" w:rsidP="0049585A">
          <w:pPr>
            <w:pStyle w:val="ABE0538349E24D26A800757CC9244AFD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3C0EE64874F669EE669F290BC8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A8990-2B12-4118-801F-9C3C2F26C16E}"/>
      </w:docPartPr>
      <w:docPartBody>
        <w:p w:rsidR="001B329F" w:rsidRDefault="0049585A" w:rsidP="0049585A">
          <w:pPr>
            <w:pStyle w:val="9193C0EE64874F669EE669F290BC88B9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8CA1C2E3B54002BC1B46B2A21F8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16C51-4E11-44D1-A7EF-A6744CF347AB}"/>
      </w:docPartPr>
      <w:docPartBody>
        <w:p w:rsidR="001B329F" w:rsidRDefault="0049585A" w:rsidP="0049585A">
          <w:pPr>
            <w:pStyle w:val="AA8CA1C2E3B54002BC1B46B2A21F8F0F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FA9F6B56DF4BA79C8085E888751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8AF45-6BE4-4C94-9196-C54DCDB0A5AC}"/>
      </w:docPartPr>
      <w:docPartBody>
        <w:p w:rsidR="00716DA5" w:rsidRDefault="00002F3B" w:rsidP="00002F3B">
          <w:pPr>
            <w:pStyle w:val="D9FA9F6B56DF4BA79C8085E88875113B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3B9FCEB7DA42A0810EEF30CD9AA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BAD2F-DFCC-4052-8E7A-7EAE879DFD48}"/>
      </w:docPartPr>
      <w:docPartBody>
        <w:p w:rsidR="0098212D" w:rsidRDefault="00AA55EA" w:rsidP="00AA55EA">
          <w:pPr>
            <w:pStyle w:val="B43B9FCEB7DA42A0810EEF30CD9AADB8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130328DB684277B9D551C154863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FE711-2126-43A9-B38B-3770F189DCEB}"/>
      </w:docPartPr>
      <w:docPartBody>
        <w:p w:rsidR="000D5E39" w:rsidRDefault="006076EC" w:rsidP="006076EC">
          <w:pPr>
            <w:pStyle w:val="C1130328DB684277B9D551C154863DCA"/>
          </w:pPr>
          <w:r w:rsidRPr="003051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9600C37D4DC4E4A95C797A90E1A4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42053-5AB4-458C-AE1C-D76F99272444}"/>
      </w:docPartPr>
      <w:docPartBody>
        <w:p w:rsidR="000D5E39" w:rsidRDefault="006076EC" w:rsidP="006076EC">
          <w:pPr>
            <w:pStyle w:val="99600C37D4DC4E4A95C797A90E1A40D3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33F534031472CADA12B07CFAE4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3D9E6-B38E-4F8C-B744-C6086078E017}"/>
      </w:docPartPr>
      <w:docPartBody>
        <w:p w:rsidR="000D5E39" w:rsidRDefault="006076EC" w:rsidP="006076EC">
          <w:pPr>
            <w:pStyle w:val="A4033F534031472CADA12B07CFAE4445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7ADB219C3A4E849CEE8169B4AD7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17ADA-2F3C-49BC-971F-E9752BE7CF03}"/>
      </w:docPartPr>
      <w:docPartBody>
        <w:p w:rsidR="000D5E39" w:rsidRDefault="006076EC" w:rsidP="006076EC">
          <w:pPr>
            <w:pStyle w:val="7C7ADB219C3A4E849CEE8169B4AD7AEC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9413999C08464CBDF08A3D156BD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3BB9-47DF-4631-B918-7BCBF231163F}"/>
      </w:docPartPr>
      <w:docPartBody>
        <w:p w:rsidR="000D5E39" w:rsidRDefault="006076EC" w:rsidP="006076EC">
          <w:pPr>
            <w:pStyle w:val="6C9413999C08464CBDF08A3D156BDCDC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2C4D12725A41D0AD693640966DC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B5A1A-C135-4E59-8C15-3EAFA5A36965}"/>
      </w:docPartPr>
      <w:docPartBody>
        <w:p w:rsidR="000D5E39" w:rsidRDefault="006076EC" w:rsidP="006076EC">
          <w:pPr>
            <w:pStyle w:val="AD2C4D12725A41D0AD693640966DC420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37C55B92144A5BB631B0FF312A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C8560-A97A-4495-A85F-C9E769322190}"/>
      </w:docPartPr>
      <w:docPartBody>
        <w:p w:rsidR="000D5E39" w:rsidRDefault="006076EC" w:rsidP="006076EC">
          <w:pPr>
            <w:pStyle w:val="14E37C55B92144A5BB631B0FF312AD9B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C44DD5F5946939691593006AB9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29046-A3BE-4DAA-86BB-97A005A2006E}"/>
      </w:docPartPr>
      <w:docPartBody>
        <w:p w:rsidR="000D5E39" w:rsidRDefault="006076EC" w:rsidP="006076EC">
          <w:pPr>
            <w:pStyle w:val="214C44DD5F5946939691593006AB9769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9BBB2E58C4BE4A8208FA7D50AA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55D0F-E9EC-4DFD-92CF-813A8B1ED924}"/>
      </w:docPartPr>
      <w:docPartBody>
        <w:p w:rsidR="000D5E39" w:rsidRDefault="006076EC" w:rsidP="006076EC">
          <w:pPr>
            <w:pStyle w:val="BF49BBB2E58C4BE4A8208FA7D50AAEF9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E7CA8B74614015989F4574DF39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EA72D-6C08-46F9-A51D-AB89E32660A3}"/>
      </w:docPartPr>
      <w:docPartBody>
        <w:p w:rsidR="000D5E39" w:rsidRDefault="006076EC" w:rsidP="006076EC">
          <w:pPr>
            <w:pStyle w:val="94E7CA8B74614015989F4574DF39AC9E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919C3973D4728B42BE589EFA5B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72754-336A-4369-9F70-4751A1AAE23B}"/>
      </w:docPartPr>
      <w:docPartBody>
        <w:p w:rsidR="000D5E39" w:rsidRDefault="006076EC" w:rsidP="006076EC">
          <w:pPr>
            <w:pStyle w:val="128919C3973D4728B42BE589EFA5B8F5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CEEC4522B4C8BB9A88153BA1A2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5ADBD-BB5E-4CFD-B3FD-F2AA61FAB784}"/>
      </w:docPartPr>
      <w:docPartBody>
        <w:p w:rsidR="000D5E39" w:rsidRDefault="006076EC" w:rsidP="006076EC">
          <w:pPr>
            <w:pStyle w:val="531CEEC4522B4C8BB9A88153BA1A2211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06613361134C4EBBCBB4D0ABD22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1F956-F1BC-4B90-A9DA-5AB5CBF99AD8}"/>
      </w:docPartPr>
      <w:docPartBody>
        <w:p w:rsidR="000D5E39" w:rsidRDefault="006076EC" w:rsidP="006076EC">
          <w:pPr>
            <w:pStyle w:val="9B06613361134C4EBBCBB4D0ABD22658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1C9EC32164A168F1AE12C35EFC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75B0F-E05B-46BB-82BB-28729BC5FCBE}"/>
      </w:docPartPr>
      <w:docPartBody>
        <w:p w:rsidR="000D5E39" w:rsidRDefault="006076EC" w:rsidP="006076EC">
          <w:pPr>
            <w:pStyle w:val="6BC1C9EC32164A168F1AE12C35EFC7B9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ED7B5D22641D7A4F140A2C4118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557B7-1B85-4B80-8912-101D24EB4DCE}"/>
      </w:docPartPr>
      <w:docPartBody>
        <w:p w:rsidR="004D2A84" w:rsidRDefault="004D2A84" w:rsidP="004D2A84">
          <w:pPr>
            <w:pStyle w:val="67FED7B5D22641D7A4F140A2C4118FA1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4A93AE117C46938BC284B9B6F27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B50CC-595B-4BFC-98E8-B312DE033691}"/>
      </w:docPartPr>
      <w:docPartBody>
        <w:p w:rsidR="004D2A84" w:rsidRDefault="004D2A84" w:rsidP="004D2A84">
          <w:pPr>
            <w:pStyle w:val="E44A93AE117C46938BC284B9B6F27884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4FACE83F24F67A7FE20345F759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C058B-1605-4FDF-94DA-340A850E7883}"/>
      </w:docPartPr>
      <w:docPartBody>
        <w:p w:rsidR="00B954DD" w:rsidRDefault="00B954DD" w:rsidP="00B954DD">
          <w:pPr>
            <w:pStyle w:val="8F84FACE83F24F67A7FE20345F759BF2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4E"/>
    <w:rsid w:val="00002F3B"/>
    <w:rsid w:val="0000771B"/>
    <w:rsid w:val="0009384C"/>
    <w:rsid w:val="000D5E39"/>
    <w:rsid w:val="000D6AD2"/>
    <w:rsid w:val="000E75E4"/>
    <w:rsid w:val="00117A78"/>
    <w:rsid w:val="001B329F"/>
    <w:rsid w:val="002A3CFE"/>
    <w:rsid w:val="00363A13"/>
    <w:rsid w:val="003B560D"/>
    <w:rsid w:val="00422C21"/>
    <w:rsid w:val="0047734E"/>
    <w:rsid w:val="0049585A"/>
    <w:rsid w:val="004B2B30"/>
    <w:rsid w:val="004D2A84"/>
    <w:rsid w:val="0055239E"/>
    <w:rsid w:val="005719EB"/>
    <w:rsid w:val="005A57E8"/>
    <w:rsid w:val="006001C6"/>
    <w:rsid w:val="006076EC"/>
    <w:rsid w:val="00716DA5"/>
    <w:rsid w:val="007376D8"/>
    <w:rsid w:val="007440BE"/>
    <w:rsid w:val="007B48F5"/>
    <w:rsid w:val="0098212D"/>
    <w:rsid w:val="00AA55EA"/>
    <w:rsid w:val="00AB655D"/>
    <w:rsid w:val="00B43C1E"/>
    <w:rsid w:val="00B954DD"/>
    <w:rsid w:val="00BA4335"/>
    <w:rsid w:val="00C7562C"/>
    <w:rsid w:val="00CD144B"/>
    <w:rsid w:val="00E03654"/>
    <w:rsid w:val="00EF5CD7"/>
    <w:rsid w:val="00F7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54DD"/>
    <w:rPr>
      <w:color w:val="808080"/>
    </w:rPr>
  </w:style>
  <w:style w:type="paragraph" w:customStyle="1" w:styleId="98FC892B7F654755B5076D98989D991A">
    <w:name w:val="98FC892B7F654755B5076D98989D991A"/>
    <w:rsid w:val="0047734E"/>
  </w:style>
  <w:style w:type="paragraph" w:customStyle="1" w:styleId="567A955D565448DD90B849F174BC7EB4">
    <w:name w:val="567A955D565448DD90B849F174BC7EB4"/>
    <w:rsid w:val="0047734E"/>
  </w:style>
  <w:style w:type="paragraph" w:customStyle="1" w:styleId="381E3BFD47CF4251B09350121E057C80">
    <w:name w:val="381E3BFD47CF4251B09350121E057C80"/>
    <w:rsid w:val="0047734E"/>
  </w:style>
  <w:style w:type="paragraph" w:customStyle="1" w:styleId="ABE0538349E24D26A800757CC9244AFD">
    <w:name w:val="ABE0538349E24D26A800757CC9244AFD"/>
    <w:rsid w:val="0049585A"/>
  </w:style>
  <w:style w:type="paragraph" w:customStyle="1" w:styleId="9193C0EE64874F669EE669F290BC88B9">
    <w:name w:val="9193C0EE64874F669EE669F290BC88B9"/>
    <w:rsid w:val="0049585A"/>
  </w:style>
  <w:style w:type="paragraph" w:customStyle="1" w:styleId="AA8CA1C2E3B54002BC1B46B2A21F8F0F">
    <w:name w:val="AA8CA1C2E3B54002BC1B46B2A21F8F0F"/>
    <w:rsid w:val="0049585A"/>
  </w:style>
  <w:style w:type="paragraph" w:customStyle="1" w:styleId="D9FA9F6B56DF4BA79C8085E88875113B">
    <w:name w:val="D9FA9F6B56DF4BA79C8085E88875113B"/>
    <w:rsid w:val="00002F3B"/>
  </w:style>
  <w:style w:type="paragraph" w:customStyle="1" w:styleId="B43B9FCEB7DA42A0810EEF30CD9AADB8">
    <w:name w:val="B43B9FCEB7DA42A0810EEF30CD9AADB8"/>
    <w:rsid w:val="00AA55EA"/>
  </w:style>
  <w:style w:type="paragraph" w:customStyle="1" w:styleId="C1130328DB684277B9D551C154863DCA">
    <w:name w:val="C1130328DB684277B9D551C154863DCA"/>
    <w:rsid w:val="006076EC"/>
  </w:style>
  <w:style w:type="paragraph" w:customStyle="1" w:styleId="99600C37D4DC4E4A95C797A90E1A40D3">
    <w:name w:val="99600C37D4DC4E4A95C797A90E1A40D3"/>
    <w:rsid w:val="006076EC"/>
  </w:style>
  <w:style w:type="paragraph" w:customStyle="1" w:styleId="A4033F534031472CADA12B07CFAE4445">
    <w:name w:val="A4033F534031472CADA12B07CFAE4445"/>
    <w:rsid w:val="006076EC"/>
  </w:style>
  <w:style w:type="paragraph" w:customStyle="1" w:styleId="7C7ADB219C3A4E849CEE8169B4AD7AEC">
    <w:name w:val="7C7ADB219C3A4E849CEE8169B4AD7AEC"/>
    <w:rsid w:val="006076EC"/>
  </w:style>
  <w:style w:type="paragraph" w:customStyle="1" w:styleId="6C9413999C08464CBDF08A3D156BDCDC">
    <w:name w:val="6C9413999C08464CBDF08A3D156BDCDC"/>
    <w:rsid w:val="006076EC"/>
  </w:style>
  <w:style w:type="paragraph" w:customStyle="1" w:styleId="AD2C4D12725A41D0AD693640966DC420">
    <w:name w:val="AD2C4D12725A41D0AD693640966DC420"/>
    <w:rsid w:val="006076EC"/>
  </w:style>
  <w:style w:type="paragraph" w:customStyle="1" w:styleId="14E37C55B92144A5BB631B0FF312AD9B">
    <w:name w:val="14E37C55B92144A5BB631B0FF312AD9B"/>
    <w:rsid w:val="006076EC"/>
  </w:style>
  <w:style w:type="paragraph" w:customStyle="1" w:styleId="214C44DD5F5946939691593006AB9769">
    <w:name w:val="214C44DD5F5946939691593006AB9769"/>
    <w:rsid w:val="006076EC"/>
  </w:style>
  <w:style w:type="paragraph" w:customStyle="1" w:styleId="BF49BBB2E58C4BE4A8208FA7D50AAEF9">
    <w:name w:val="BF49BBB2E58C4BE4A8208FA7D50AAEF9"/>
    <w:rsid w:val="006076EC"/>
  </w:style>
  <w:style w:type="paragraph" w:customStyle="1" w:styleId="94E7CA8B74614015989F4574DF39AC9E">
    <w:name w:val="94E7CA8B74614015989F4574DF39AC9E"/>
    <w:rsid w:val="006076EC"/>
  </w:style>
  <w:style w:type="paragraph" w:customStyle="1" w:styleId="128919C3973D4728B42BE589EFA5B8F5">
    <w:name w:val="128919C3973D4728B42BE589EFA5B8F5"/>
    <w:rsid w:val="006076EC"/>
  </w:style>
  <w:style w:type="paragraph" w:customStyle="1" w:styleId="531CEEC4522B4C8BB9A88153BA1A2211">
    <w:name w:val="531CEEC4522B4C8BB9A88153BA1A2211"/>
    <w:rsid w:val="006076EC"/>
  </w:style>
  <w:style w:type="paragraph" w:customStyle="1" w:styleId="9B06613361134C4EBBCBB4D0ABD22658">
    <w:name w:val="9B06613361134C4EBBCBB4D0ABD22658"/>
    <w:rsid w:val="006076EC"/>
  </w:style>
  <w:style w:type="paragraph" w:customStyle="1" w:styleId="6BC1C9EC32164A168F1AE12C35EFC7B9">
    <w:name w:val="6BC1C9EC32164A168F1AE12C35EFC7B9"/>
    <w:rsid w:val="006076EC"/>
  </w:style>
  <w:style w:type="paragraph" w:customStyle="1" w:styleId="67FED7B5D22641D7A4F140A2C4118FA1">
    <w:name w:val="67FED7B5D22641D7A4F140A2C4118FA1"/>
    <w:rsid w:val="004D2A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4A93AE117C46938BC284B9B6F27884">
    <w:name w:val="E44A93AE117C46938BC284B9B6F27884"/>
    <w:rsid w:val="004D2A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84FACE83F24F67A7FE20345F759BF2">
    <w:name w:val="8F84FACE83F24F67A7FE20345F759BF2"/>
    <w:rsid w:val="00B954D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F8A2E-FCB4-4FFF-87B0-9F706DD0B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Dopis_CMEPIUS-2021.dotx</Template>
  <TotalTime>203</TotalTime>
  <Pages>5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Peharc</dc:creator>
  <cp:keywords/>
  <dc:description/>
  <cp:lastModifiedBy>Majda Miklavčič</cp:lastModifiedBy>
  <cp:revision>11</cp:revision>
  <dcterms:created xsi:type="dcterms:W3CDTF">2025-08-21T08:24:00Z</dcterms:created>
  <dcterms:modified xsi:type="dcterms:W3CDTF">2026-09-24T12:50:00Z</dcterms:modified>
</cp:coreProperties>
</file>